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Layout"/>
        <w:tblW w:w="0" w:type="auto"/>
        <w:jc w:val="center"/>
        <w:tblLook w:val="04A0"/>
      </w:tblPr>
      <w:tblGrid>
        <w:gridCol w:w="3840"/>
        <w:gridCol w:w="31"/>
        <w:gridCol w:w="682"/>
        <w:gridCol w:w="23"/>
        <w:gridCol w:w="482"/>
        <w:gridCol w:w="208"/>
        <w:gridCol w:w="3843"/>
        <w:gridCol w:w="16"/>
        <w:gridCol w:w="704"/>
        <w:gridCol w:w="8"/>
        <w:gridCol w:w="712"/>
        <w:gridCol w:w="3851"/>
      </w:tblGrid>
      <w:tr w:rsidR="00DE38B1" w:rsidTr="00D77AB6">
        <w:trPr>
          <w:trHeight w:hRule="exact" w:val="10890"/>
          <w:jc w:val="center"/>
        </w:trPr>
        <w:tc>
          <w:tcPr>
            <w:tcW w:w="3871" w:type="dxa"/>
            <w:gridSpan w:val="2"/>
          </w:tcPr>
          <w:p w:rsidR="003A1ABA" w:rsidRDefault="0098574B" w:rsidP="005E38DC">
            <w:pPr>
              <w:spacing w:after="0"/>
              <w:jc w:val="center"/>
              <w:rPr>
                <w:noProof/>
                <w:lang w:eastAsia="en-US"/>
              </w:rPr>
            </w:pPr>
            <w:sdt>
              <w:sdtPr>
                <w:rPr>
                  <w:noProof/>
                  <w:lang w:eastAsia="en-US"/>
                </w:rPr>
                <w:alias w:val="Click icon at right to replace picture"/>
                <w:tag w:val="Click icon at right to replace picture"/>
                <w:id w:val="321324275"/>
                <w:picture/>
              </w:sdtPr>
              <w:sdtContent>
                <w:r w:rsidR="00700349">
                  <w:rPr>
                    <w:noProof/>
                    <w:lang w:eastAsia="en-US"/>
                  </w:rPr>
                  <w:drawing>
                    <wp:inline distT="0" distB="0" distL="0" distR="0">
                      <wp:extent cx="2451298" cy="1362075"/>
                      <wp:effectExtent l="0" t="0" r="6350" b="0"/>
                      <wp:docPr id="6" name="Picture 6" descr="C:\Users\ak\Pictures\Westminster\Spring 2015\IMG_1101crop (Large)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ak\Pictures\Westminster\Spring 2015\IMG_1101crop (Large)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3048" cy="13630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C00056" w:rsidRPr="003B2B6F" w:rsidRDefault="002C2170" w:rsidP="005E38DC">
            <w:pPr>
              <w:pStyle w:val="ListBullet"/>
              <w:numPr>
                <w:ilvl w:val="0"/>
                <w:numId w:val="0"/>
              </w:numPr>
              <w:spacing w:after="0"/>
              <w:jc w:val="center"/>
              <w:rPr>
                <w:rFonts w:ascii="Calibri"/>
                <w:b/>
                <w:sz w:val="24"/>
                <w:szCs w:val="24"/>
              </w:rPr>
            </w:pPr>
            <w:r>
              <w:rPr>
                <w:rFonts w:ascii="Calibri"/>
                <w:b/>
                <w:sz w:val="19"/>
                <w:szCs w:val="19"/>
              </w:rPr>
              <w:br/>
            </w:r>
            <w:r w:rsidR="005E38DC" w:rsidRPr="003B2B6F">
              <w:rPr>
                <w:rFonts w:ascii="Calibri"/>
                <w:b/>
                <w:sz w:val="24"/>
                <w:szCs w:val="24"/>
              </w:rPr>
              <w:t xml:space="preserve">OUR </w:t>
            </w:r>
            <w:r w:rsidRPr="003B2B6F">
              <w:rPr>
                <w:rFonts w:ascii="Calibri"/>
                <w:b/>
                <w:sz w:val="24"/>
                <w:szCs w:val="24"/>
              </w:rPr>
              <w:t xml:space="preserve">UNITARIAN </w:t>
            </w:r>
            <w:r w:rsidR="005E38DC" w:rsidRPr="003B2B6F">
              <w:rPr>
                <w:rFonts w:ascii="Calibri"/>
                <w:b/>
                <w:sz w:val="24"/>
                <w:szCs w:val="24"/>
              </w:rPr>
              <w:t>PRINCIPLES</w:t>
            </w:r>
          </w:p>
          <w:p w:rsidR="005E38DC" w:rsidRPr="003B2B6F" w:rsidRDefault="005E38DC" w:rsidP="005E38DC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sz w:val="24"/>
                <w:szCs w:val="24"/>
              </w:rPr>
              <w:t xml:space="preserve">The rainbow, and its acronym </w:t>
            </w:r>
            <w:r w:rsidRPr="003B2B6F">
              <w:rPr>
                <w:rFonts w:asciiTheme="majorHAnsi" w:hAnsiTheme="majorHAnsi"/>
                <w:b/>
                <w:sz w:val="24"/>
                <w:szCs w:val="24"/>
                <w:u w:val="single"/>
              </w:rPr>
              <w:t>ROYGBIV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 xml:space="preserve">, is used in our program </w:t>
            </w:r>
            <w:r w:rsidR="003B2B6F" w:rsidRPr="003B2B6F">
              <w:rPr>
                <w:rFonts w:asciiTheme="majorHAnsi" w:hAnsiTheme="majorHAnsi"/>
                <w:sz w:val="24"/>
                <w:szCs w:val="24"/>
              </w:rPr>
              <w:t>to guide children by sharing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 xml:space="preserve"> Unitarian Universalist Principles</w:t>
            </w:r>
            <w:r w:rsidR="002C2170" w:rsidRPr="003B2B6F">
              <w:rPr>
                <w:rFonts w:asciiTheme="majorHAnsi" w:hAnsiTheme="majorHAnsi"/>
                <w:sz w:val="24"/>
                <w:szCs w:val="24"/>
              </w:rPr>
              <w:t xml:space="preserve"> in their most simple form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 xml:space="preserve">: </w:t>
            </w:r>
          </w:p>
          <w:p w:rsidR="005E38DC" w:rsidRPr="003B2B6F" w:rsidRDefault="005E38DC" w:rsidP="005E38DC">
            <w:pPr>
              <w:pStyle w:val="NoSpacing"/>
              <w:rPr>
                <w:rFonts w:asciiTheme="majorHAnsi" w:hAnsiTheme="majorHAnsi"/>
                <w:sz w:val="24"/>
                <w:szCs w:val="24"/>
              </w:rPr>
            </w:pP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FF0000"/>
                <w:sz w:val="24"/>
                <w:szCs w:val="24"/>
                <w:u w:val="single"/>
              </w:rPr>
              <w:t>R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espect the importance of all beings.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FFC000"/>
                <w:sz w:val="24"/>
                <w:szCs w:val="24"/>
                <w:u w:val="single"/>
              </w:rPr>
              <w:t>O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ffer fair and kind treatment to all.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FFFF00"/>
                <w:sz w:val="24"/>
                <w:szCs w:val="24"/>
                <w:u w:val="single"/>
              </w:rPr>
              <w:t>Y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 xml:space="preserve">earn to </w:t>
            </w:r>
            <w:r w:rsidR="00F867E5" w:rsidRPr="003B2B6F">
              <w:rPr>
                <w:rFonts w:asciiTheme="majorHAnsi" w:hAnsiTheme="majorHAnsi"/>
                <w:sz w:val="24"/>
                <w:szCs w:val="24"/>
              </w:rPr>
              <w:t>learn throughout life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00B050"/>
                <w:sz w:val="24"/>
                <w:szCs w:val="24"/>
                <w:u w:val="single"/>
              </w:rPr>
              <w:t>G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row by exploring ideas and values together.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0070C0"/>
                <w:sz w:val="24"/>
                <w:szCs w:val="24"/>
                <w:u w:val="single"/>
              </w:rPr>
              <w:t>B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elieve in our ideas and act on them.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Pr="003B2B6F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00B0F0"/>
                <w:sz w:val="24"/>
                <w:szCs w:val="24"/>
                <w:u w:val="single"/>
              </w:rPr>
              <w:t>I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nsist on peace, freedom and justice for all.</w:t>
            </w:r>
            <w:r w:rsidR="003B2B6F">
              <w:rPr>
                <w:rFonts w:asciiTheme="majorHAnsi" w:hAnsiTheme="majorHAnsi"/>
                <w:sz w:val="24"/>
                <w:szCs w:val="24"/>
              </w:rPr>
              <w:br/>
            </w:r>
          </w:p>
          <w:p w:rsidR="005E38DC" w:rsidRDefault="005E38DC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B2B6F">
              <w:rPr>
                <w:rFonts w:asciiTheme="majorHAnsi" w:hAnsiTheme="majorHAnsi"/>
                <w:b/>
                <w:color w:val="7030A0"/>
                <w:sz w:val="24"/>
                <w:szCs w:val="24"/>
                <w:u w:val="single"/>
              </w:rPr>
              <w:t>V</w:t>
            </w:r>
            <w:r w:rsidRPr="003B2B6F">
              <w:rPr>
                <w:rFonts w:asciiTheme="majorHAnsi" w:hAnsiTheme="majorHAnsi"/>
                <w:sz w:val="24"/>
                <w:szCs w:val="24"/>
              </w:rPr>
              <w:t>alue our interdependence with nature.</w:t>
            </w:r>
          </w:p>
          <w:p w:rsidR="003B2B6F" w:rsidRDefault="003B2B6F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0D586F" w:rsidRDefault="000D586F" w:rsidP="002C2170">
            <w:pPr>
              <w:pStyle w:val="NoSpacing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3B2B6F" w:rsidRPr="009B71DE" w:rsidRDefault="003B2B6F" w:rsidP="002C2170">
            <w:pPr>
              <w:pStyle w:val="NoSpacing"/>
              <w:jc w:val="center"/>
              <w:rPr>
                <w:rFonts w:asciiTheme="majorHAnsi" w:hAnsiTheme="majorHAnsi"/>
              </w:rPr>
            </w:pPr>
            <w:r w:rsidRPr="009B71DE">
              <w:rPr>
                <w:rFonts w:asciiTheme="majorHAnsi" w:hAnsiTheme="majorHAnsi"/>
              </w:rPr>
              <w:t xml:space="preserve">For more information on Unitarian </w:t>
            </w:r>
            <w:r w:rsidR="009B71DE" w:rsidRPr="009B71DE">
              <w:rPr>
                <w:rFonts w:asciiTheme="majorHAnsi" w:hAnsiTheme="majorHAnsi"/>
              </w:rPr>
              <w:t>Universalism</w:t>
            </w:r>
            <w:r w:rsidRPr="009B71DE">
              <w:rPr>
                <w:rFonts w:asciiTheme="majorHAnsi" w:hAnsiTheme="majorHAnsi"/>
              </w:rPr>
              <w:t xml:space="preserve"> </w:t>
            </w:r>
            <w:r w:rsidR="000D586F">
              <w:rPr>
                <w:rFonts w:asciiTheme="majorHAnsi" w:hAnsiTheme="majorHAnsi"/>
              </w:rPr>
              <w:t xml:space="preserve">we encourage you to speak to our minister or a member of the YREC committee, or </w:t>
            </w:r>
            <w:r w:rsidRPr="009B71DE">
              <w:rPr>
                <w:rFonts w:asciiTheme="majorHAnsi" w:hAnsiTheme="majorHAnsi"/>
              </w:rPr>
              <w:t>visit http://www.uua.org/beliefs</w:t>
            </w:r>
          </w:p>
          <w:p w:rsidR="005E38DC" w:rsidRPr="005E38DC" w:rsidRDefault="005E38DC" w:rsidP="005E38DC">
            <w:pPr>
              <w:pStyle w:val="ListBullet"/>
              <w:numPr>
                <w:ilvl w:val="0"/>
                <w:numId w:val="0"/>
              </w:numPr>
              <w:spacing w:after="0"/>
              <w:rPr>
                <w:rFonts w:ascii="Calibri"/>
                <w:sz w:val="19"/>
                <w:szCs w:val="19"/>
              </w:rPr>
            </w:pPr>
          </w:p>
          <w:p w:rsidR="002C2170" w:rsidRDefault="002C2170" w:rsidP="005E38DC">
            <w:pPr>
              <w:pStyle w:val="NoSpacing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2C2170" w:rsidRDefault="002C2170" w:rsidP="005E38DC">
            <w:pPr>
              <w:pStyle w:val="NoSpacing"/>
              <w:rPr>
                <w:rFonts w:asciiTheme="majorHAnsi" w:hAnsiTheme="majorHAnsi"/>
                <w:b/>
                <w:sz w:val="16"/>
                <w:szCs w:val="16"/>
              </w:rPr>
            </w:pPr>
          </w:p>
          <w:p w:rsidR="005E38DC" w:rsidRPr="002C2170" w:rsidRDefault="005E38DC" w:rsidP="005E38DC">
            <w:pPr>
              <w:pStyle w:val="ListBullet"/>
              <w:numPr>
                <w:ilvl w:val="0"/>
                <w:numId w:val="0"/>
              </w:numPr>
              <w:spacing w:after="120"/>
              <w:rPr>
                <w:rFonts w:ascii="Calibri"/>
                <w:sz w:val="16"/>
                <w:szCs w:val="16"/>
              </w:rPr>
            </w:pPr>
          </w:p>
        </w:tc>
        <w:tc>
          <w:tcPr>
            <w:tcW w:w="705" w:type="dxa"/>
            <w:gridSpan w:val="2"/>
          </w:tcPr>
          <w:p w:rsidR="00C00056" w:rsidRDefault="00C00056"/>
        </w:tc>
        <w:tc>
          <w:tcPr>
            <w:tcW w:w="482" w:type="dxa"/>
          </w:tcPr>
          <w:p w:rsidR="00C00056" w:rsidRDefault="00C00056"/>
        </w:tc>
        <w:tc>
          <w:tcPr>
            <w:tcW w:w="4067" w:type="dxa"/>
            <w:gridSpan w:val="3"/>
          </w:tcPr>
          <w:tbl>
            <w:tblPr>
              <w:tblStyle w:val="TableLayout"/>
              <w:tblW w:w="0" w:type="auto"/>
              <w:tblLook w:val="04A0"/>
            </w:tblPr>
            <w:tblGrid>
              <w:gridCol w:w="4067"/>
            </w:tblGrid>
            <w:tr w:rsidR="00DE38B1" w:rsidTr="000C7969">
              <w:trPr>
                <w:trHeight w:val="10800"/>
              </w:trPr>
              <w:tc>
                <w:tcPr>
                  <w:tcW w:w="5000" w:type="pct"/>
                </w:tcPr>
                <w:p w:rsidR="00223591" w:rsidRPr="00320D55" w:rsidRDefault="00223591" w:rsidP="009B71DE">
                  <w:pPr>
                    <w:spacing w:after="0"/>
                    <w:jc w:val="center"/>
                    <w:rPr>
                      <w:rFonts w:ascii="Calibri" w:hAnsiTheme="majorHAnsi"/>
                      <w:b/>
                      <w:sz w:val="28"/>
                      <w:szCs w:val="28"/>
                    </w:rPr>
                  </w:pPr>
                  <w:r w:rsidRPr="00320D55">
                    <w:rPr>
                      <w:rFonts w:ascii="Calibri" w:hAnsiTheme="majorHAnsi"/>
                      <w:b/>
                      <w:sz w:val="28"/>
                      <w:szCs w:val="28"/>
                    </w:rPr>
                    <w:t>Contact Us</w:t>
                  </w:r>
                </w:p>
                <w:p w:rsidR="00223591" w:rsidRPr="008B05AA" w:rsidRDefault="009221A1" w:rsidP="009B71DE">
                  <w:pPr>
                    <w:spacing w:after="0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Westminster Unitarian Church</w:t>
                  </w:r>
                </w:p>
                <w:p w:rsidR="008F63F9" w:rsidRPr="000D586F" w:rsidRDefault="00223591" w:rsidP="009B71DE">
                  <w:pPr>
                    <w:spacing w:after="0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Phone: 401-884-5933</w:t>
                  </w:r>
                  <w:r>
                    <w:br/>
                  </w:r>
                  <w:r>
                    <w:rPr>
                      <w:rFonts w:ascii="Calibri"/>
                    </w:rPr>
                    <w:t xml:space="preserve">Email: </w:t>
                  </w:r>
                  <w:hyperlink r:id="rId7" w:history="1">
                    <w:r w:rsidRPr="00064591">
                      <w:rPr>
                        <w:rStyle w:val="Hyperlink"/>
                      </w:rPr>
                      <w:t>info@westminsteruu.org</w:t>
                    </w:r>
                  </w:hyperlink>
                  <w:r>
                    <w:br/>
                  </w:r>
                  <w:r>
                    <w:rPr>
                      <w:rFonts w:ascii="Calibri"/>
                    </w:rPr>
                    <w:t xml:space="preserve">Web: </w:t>
                  </w:r>
                  <w:hyperlink r:id="rId8" w:history="1">
                    <w:r w:rsidR="008F63F9" w:rsidRPr="00AF098C">
                      <w:rPr>
                        <w:rStyle w:val="Hyperlink"/>
                        <w:rFonts w:ascii="Calibri"/>
                      </w:rPr>
                      <w:t>http://westminsteruu.org/</w:t>
                    </w:r>
                  </w:hyperlink>
                </w:p>
                <w:p w:rsidR="000D586F" w:rsidRPr="000D586F" w:rsidRDefault="000D586F" w:rsidP="000D586F">
                  <w:pPr>
                    <w:pStyle w:val="Heading1"/>
                    <w:shd w:val="clear" w:color="auto" w:fill="FFFFFF"/>
                    <w:spacing w:before="0" w:after="115" w:line="184" w:lineRule="atLeast"/>
                    <w:jc w:val="center"/>
                    <w:rPr>
                      <w:b w:val="0"/>
                      <w:color w:val="auto"/>
                      <w:sz w:val="20"/>
                    </w:rPr>
                  </w:pPr>
                  <w:r>
                    <w:rPr>
                      <w:b w:val="0"/>
                      <w:color w:val="auto"/>
                      <w:sz w:val="20"/>
                    </w:rPr>
                    <w:t>Minis</w:t>
                  </w:r>
                  <w:r w:rsidRPr="000D586F">
                    <w:rPr>
                      <w:b w:val="0"/>
                      <w:color w:val="auto"/>
                      <w:sz w:val="20"/>
                    </w:rPr>
                    <w:t>ter</w:t>
                  </w:r>
                  <w:r>
                    <w:rPr>
                      <w:b w:val="0"/>
                      <w:color w:val="auto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b w:val="0"/>
                      <w:color w:val="auto"/>
                      <w:sz w:val="20"/>
                    </w:rPr>
                    <w:t xml:space="preserve">–  </w:t>
                  </w:r>
                  <w:r w:rsidRPr="000D586F">
                    <w:rPr>
                      <w:b w:val="0"/>
                      <w:color w:val="auto"/>
                      <w:sz w:val="20"/>
                    </w:rPr>
                    <w:t>Rev</w:t>
                  </w:r>
                  <w:proofErr w:type="gramEnd"/>
                  <w:r w:rsidRPr="000D586F">
                    <w:rPr>
                      <w:b w:val="0"/>
                      <w:color w:val="auto"/>
                      <w:sz w:val="20"/>
                    </w:rPr>
                    <w:t xml:space="preserve">. Ellen </w:t>
                  </w:r>
                  <w:proofErr w:type="spellStart"/>
                  <w:r w:rsidRPr="000D586F">
                    <w:rPr>
                      <w:b w:val="0"/>
                      <w:color w:val="auto"/>
                      <w:sz w:val="20"/>
                    </w:rPr>
                    <w:t>Quaadgras</w:t>
                  </w:r>
                  <w:proofErr w:type="spellEnd"/>
                  <w:r>
                    <w:rPr>
                      <w:b w:val="0"/>
                      <w:color w:val="auto"/>
                      <w:sz w:val="20"/>
                    </w:rPr>
                    <w:br/>
                  </w:r>
                </w:p>
                <w:p w:rsidR="00223591" w:rsidRPr="008B05AA" w:rsidRDefault="000D586F" w:rsidP="009B71DE">
                  <w:pPr>
                    <w:spacing w:after="0"/>
                    <w:jc w:val="center"/>
                    <w:rPr>
                      <w:rFonts w:ascii="Calibri"/>
                      <w:b/>
                    </w:rPr>
                  </w:pPr>
                  <w:r>
                    <w:rPr>
                      <w:rFonts w:ascii="Calibri"/>
                      <w:b/>
                    </w:rPr>
                    <w:t>R</w:t>
                  </w:r>
                  <w:r w:rsidR="00223591" w:rsidRPr="008B05AA">
                    <w:rPr>
                      <w:rFonts w:ascii="Calibri"/>
                      <w:b/>
                    </w:rPr>
                    <w:t>eligious Education</w:t>
                  </w:r>
                  <w:r w:rsidR="001700DB">
                    <w:rPr>
                      <w:rFonts w:ascii="Calibri"/>
                      <w:b/>
                    </w:rPr>
                    <w:t xml:space="preserve"> Coordinator</w:t>
                  </w:r>
                </w:p>
                <w:p w:rsidR="00223591" w:rsidRDefault="001700DB" w:rsidP="009B71DE">
                  <w:pPr>
                    <w:spacing w:after="0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 xml:space="preserve">Katie </w:t>
                  </w:r>
                  <w:proofErr w:type="spellStart"/>
                  <w:r>
                    <w:rPr>
                      <w:rFonts w:ascii="Calibri"/>
                    </w:rPr>
                    <w:t>Lally</w:t>
                  </w:r>
                  <w:proofErr w:type="spellEnd"/>
                  <w:r w:rsidR="00223591">
                    <w:rPr>
                      <w:rFonts w:ascii="Calibri"/>
                    </w:rPr>
                    <w:t xml:space="preserve"> (</w:t>
                  </w:r>
                  <w:hyperlink r:id="rId9" w:history="1">
                    <w:r w:rsidRPr="00BE7F4E">
                      <w:rPr>
                        <w:rStyle w:val="Hyperlink"/>
                      </w:rPr>
                      <w:t>klally@westminsteruu.org</w:t>
                    </w:r>
                  </w:hyperlink>
                  <w:r w:rsidR="00223591">
                    <w:rPr>
                      <w:rFonts w:ascii="Calibri"/>
                    </w:rPr>
                    <w:t>)</w:t>
                  </w:r>
                </w:p>
                <w:p w:rsidR="008F63F9" w:rsidRPr="002D1694" w:rsidRDefault="008F63F9" w:rsidP="009B71DE">
                  <w:pPr>
                    <w:spacing w:after="0"/>
                    <w:jc w:val="center"/>
                    <w:rPr>
                      <w:rFonts w:ascii="Calibri"/>
                    </w:rPr>
                  </w:pPr>
                </w:p>
                <w:p w:rsidR="00070D4B" w:rsidRDefault="002C2170" w:rsidP="009B71DE">
                  <w:pPr>
                    <w:spacing w:after="0"/>
                    <w:jc w:val="center"/>
                    <w:rPr>
                      <w:rFonts w:ascii="Calibri"/>
                      <w:highlight w:val="white"/>
                    </w:rPr>
                  </w:pPr>
                  <w:r w:rsidRPr="009B71DE">
                    <w:rPr>
                      <w:rFonts w:ascii="Calibri" w:hAnsiTheme="majorHAnsi"/>
                      <w:b/>
                    </w:rPr>
                    <w:t>Youth Religious Education Committee</w:t>
                  </w:r>
                  <w:r>
                    <w:rPr>
                      <w:rFonts w:ascii="Calibri" w:hAnsiTheme="majorHAnsi"/>
                      <w:b/>
                      <w:sz w:val="28"/>
                      <w:szCs w:val="28"/>
                    </w:rPr>
                    <w:br/>
                  </w:r>
                  <w:r w:rsidR="00844425" w:rsidRPr="002908ED">
                    <w:rPr>
                      <w:rFonts w:ascii="Calibri"/>
                      <w:highlight w:val="white"/>
                    </w:rPr>
                    <w:t>The chair for 201</w:t>
                  </w:r>
                  <w:r w:rsidR="009B71DE">
                    <w:rPr>
                      <w:rFonts w:ascii="Calibri"/>
                      <w:highlight w:val="white"/>
                    </w:rPr>
                    <w:t>6 -</w:t>
                  </w:r>
                  <w:r w:rsidR="00070D4B">
                    <w:rPr>
                      <w:rFonts w:ascii="Calibri"/>
                      <w:highlight w:val="white"/>
                    </w:rPr>
                    <w:t>2017</w:t>
                  </w:r>
                  <w:r>
                    <w:rPr>
                      <w:rFonts w:ascii="Calibri"/>
                      <w:highlight w:val="white"/>
                    </w:rPr>
                    <w:t xml:space="preserve"> is</w:t>
                  </w:r>
                  <w:r w:rsidR="009B71DE">
                    <w:rPr>
                      <w:rFonts w:ascii="Calibri"/>
                      <w:highlight w:val="white"/>
                    </w:rPr>
                    <w:t xml:space="preserve"> Carla Swanson Carlaswanson325@</w:t>
                  </w:r>
                  <w:r>
                    <w:rPr>
                      <w:rFonts w:ascii="Calibri"/>
                      <w:highlight w:val="white"/>
                    </w:rPr>
                    <w:t>gmail.com</w:t>
                  </w:r>
                </w:p>
                <w:p w:rsidR="00070D4B" w:rsidRDefault="00844425" w:rsidP="009B71DE">
                  <w:pPr>
                    <w:autoSpaceDE w:val="0"/>
                    <w:autoSpaceDN w:val="0"/>
                    <w:adjustRightInd w:val="0"/>
                    <w:spacing w:after="120" w:line="276" w:lineRule="auto"/>
                    <w:ind w:left="252" w:right="259"/>
                    <w:jc w:val="center"/>
                    <w:rPr>
                      <w:rFonts w:ascii="Calibri"/>
                      <w:highlight w:val="white"/>
                    </w:rPr>
                  </w:pPr>
                  <w:r>
                    <w:rPr>
                      <w:rFonts w:ascii="Calibri"/>
                      <w:highlight w:val="white"/>
                    </w:rPr>
                    <w:t xml:space="preserve">Other Committee members are Melanie </w:t>
                  </w:r>
                  <w:proofErr w:type="spellStart"/>
                  <w:r>
                    <w:rPr>
                      <w:rFonts w:ascii="Calibri"/>
                      <w:highlight w:val="white"/>
                    </w:rPr>
                    <w:t>Lally</w:t>
                  </w:r>
                  <w:proofErr w:type="spellEnd"/>
                  <w:r>
                    <w:rPr>
                      <w:rFonts w:ascii="Calibri"/>
                      <w:highlight w:val="white"/>
                    </w:rPr>
                    <w:t xml:space="preserve">, Linda </w:t>
                  </w:r>
                  <w:proofErr w:type="spellStart"/>
                  <w:r>
                    <w:rPr>
                      <w:rFonts w:ascii="Calibri"/>
                      <w:highlight w:val="white"/>
                    </w:rPr>
                    <w:t>Hevenor</w:t>
                  </w:r>
                  <w:proofErr w:type="spellEnd"/>
                  <w:r>
                    <w:rPr>
                      <w:rFonts w:ascii="Calibri"/>
                      <w:highlight w:val="white"/>
                    </w:rPr>
                    <w:t xml:space="preserve">, April </w:t>
                  </w:r>
                  <w:proofErr w:type="spellStart"/>
                  <w:r>
                    <w:rPr>
                      <w:rFonts w:ascii="Calibri"/>
                      <w:highlight w:val="white"/>
                    </w:rPr>
                    <w:t>Cambre</w:t>
                  </w:r>
                  <w:proofErr w:type="spellEnd"/>
                  <w:r w:rsidR="00070D4B">
                    <w:rPr>
                      <w:rFonts w:ascii="Calibri"/>
                      <w:highlight w:val="white"/>
                    </w:rPr>
                    <w:t>,</w:t>
                  </w:r>
                  <w:r>
                    <w:rPr>
                      <w:rFonts w:ascii="Calibri"/>
                      <w:highlight w:val="white"/>
                    </w:rPr>
                    <w:t xml:space="preserve"> and Nancy Reed.</w:t>
                  </w:r>
                </w:p>
                <w:p w:rsidR="00223591" w:rsidRPr="009B71DE" w:rsidRDefault="00844425" w:rsidP="009B71DE">
                  <w:pPr>
                    <w:autoSpaceDE w:val="0"/>
                    <w:autoSpaceDN w:val="0"/>
                    <w:adjustRightInd w:val="0"/>
                    <w:spacing w:after="0" w:line="276" w:lineRule="auto"/>
                    <w:ind w:right="259"/>
                    <w:jc w:val="center"/>
                    <w:rPr>
                      <w:rFonts w:ascii="Calibri"/>
                      <w:i/>
                      <w:sz w:val="22"/>
                      <w:szCs w:val="22"/>
                      <w:highlight w:val="white"/>
                    </w:rPr>
                  </w:pPr>
                  <w:r w:rsidRPr="009B71DE">
                    <w:rPr>
                      <w:rFonts w:ascii="Calibri"/>
                      <w:i/>
                      <w:sz w:val="22"/>
                      <w:szCs w:val="22"/>
                      <w:highlight w:val="white"/>
                    </w:rPr>
                    <w:t>New members are welcome!</w:t>
                  </w:r>
                </w:p>
                <w:p w:rsidR="00223591" w:rsidRDefault="0073261D" w:rsidP="00096F25">
                  <w:pPr>
                    <w:tabs>
                      <w:tab w:val="left" w:pos="1320"/>
                    </w:tabs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266950" cy="1485900"/>
                        <wp:effectExtent l="0" t="0" r="0" b="0"/>
                        <wp:docPr id="17" name="Picture 17" descr="C:\Users\ak\Pictures\Westminster\Spring 2015\IMG_1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k\Pictures\Westminster\Spring 2015\IMG_1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8183" cy="14867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91"/>
                    <w:gridCol w:w="21"/>
                    <w:gridCol w:w="2755"/>
                  </w:tblGrid>
                  <w:tr w:rsidR="00223591" w:rsidTr="008B05AA">
                    <w:tc>
                      <w:tcPr>
                        <w:tcW w:w="1587" w:type="pct"/>
                        <w:vAlign w:val="center"/>
                      </w:tcPr>
                      <w:p w:rsidR="00223591" w:rsidRDefault="00223591">
                        <w:pPr>
                          <w:pStyle w:val="NoSpacing"/>
                        </w:pPr>
                        <w:r>
                          <w:rPr>
                            <w:noProof/>
                            <w:lang w:eastAsia="en-US"/>
                          </w:rPr>
                          <w:drawing>
                            <wp:inline distT="0" distB="0" distL="0" distR="0">
                              <wp:extent cx="666750" cy="666750"/>
                              <wp:effectExtent l="0" t="0" r="0" b="0"/>
                              <wp:docPr id="2" name="Picture 2" descr="http://profile-b.xx.fbcdn.net/hprofile-prn1/174876_49204042903_751710761_q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profile-b.xx.fbcdn.net/hprofile-prn1/174876_49204042903_751710761_q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666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6" w:type="pct"/>
                      </w:tcPr>
                      <w:p w:rsidR="00223591" w:rsidRDefault="00223591"/>
                    </w:tc>
                    <w:tc>
                      <w:tcPr>
                        <w:tcW w:w="3387" w:type="pct"/>
                      </w:tcPr>
                      <w:p w:rsidR="00223591" w:rsidRPr="00320D55" w:rsidRDefault="00223591" w:rsidP="00DE38B1">
                        <w:pPr>
                          <w:pStyle w:val="Company"/>
                          <w:jc w:val="center"/>
                          <w:rPr>
                            <w:rFonts w:ascii="Calibri"/>
                            <w:color w:val="4D4436"/>
                            <w:sz w:val="22"/>
                            <w:szCs w:val="22"/>
                          </w:rPr>
                        </w:pPr>
                        <w:r w:rsidRPr="00320D55">
                          <w:rPr>
                            <w:rFonts w:ascii="Calibri"/>
                            <w:color w:val="4D4436"/>
                            <w:sz w:val="22"/>
                            <w:szCs w:val="22"/>
                          </w:rPr>
                          <w:t>Westminster Unitarian Church</w:t>
                        </w:r>
                      </w:p>
                      <w:p w:rsidR="00223591" w:rsidRPr="00320D55" w:rsidRDefault="00223591" w:rsidP="00DE38B1">
                        <w:pPr>
                          <w:pStyle w:val="Footer"/>
                          <w:jc w:val="center"/>
                          <w:rPr>
                            <w:rFonts w:ascii="Calibri" w:hAnsiTheme="majorHAnsi"/>
                          </w:rPr>
                        </w:pPr>
                        <w:r w:rsidRPr="00320D55">
                          <w:rPr>
                            <w:rFonts w:ascii="Calibri" w:hAnsiTheme="majorHAnsi"/>
                          </w:rPr>
                          <w:t>119 Kenyon Avenue</w:t>
                        </w:r>
                      </w:p>
                      <w:p w:rsidR="00223591" w:rsidRDefault="00223591" w:rsidP="00DE38B1">
                        <w:pPr>
                          <w:pStyle w:val="Footer"/>
                          <w:jc w:val="center"/>
                          <w:rPr>
                            <w:rFonts w:ascii="Calibri"/>
                          </w:rPr>
                        </w:pPr>
                        <w:r w:rsidRPr="00320D55">
                          <w:rPr>
                            <w:rFonts w:ascii="Calibri" w:hAnsiTheme="majorHAnsi"/>
                          </w:rPr>
                          <w:t>East Greenwich, RI 02818</w:t>
                        </w:r>
                      </w:p>
                    </w:tc>
                  </w:tr>
                </w:tbl>
                <w:p w:rsidR="005E38DC" w:rsidRPr="005E38DC" w:rsidRDefault="005E38DC" w:rsidP="005E38DC">
                  <w:pPr>
                    <w:spacing w:after="0"/>
                    <w:rPr>
                      <w:rFonts w:asciiTheme="majorHAnsi" w:hAnsiTheme="majorHAnsi"/>
                    </w:rPr>
                  </w:pPr>
                </w:p>
                <w:p w:rsidR="005E38DC" w:rsidRPr="005E38DC" w:rsidRDefault="005E38DC" w:rsidP="005E38DC">
                  <w:pPr>
                    <w:spacing w:after="0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     </w:t>
                  </w:r>
                  <w:r w:rsidR="008F63F9" w:rsidRPr="005E38DC">
                    <w:rPr>
                      <w:rFonts w:asciiTheme="majorHAnsi" w:hAnsiTheme="majorHAnsi"/>
                    </w:rPr>
                    <w:t>Over 75 children and youth participate in our Youth Education program.  All children must register in order to attend, but there is no fee</w:t>
                  </w:r>
                  <w:r w:rsidRPr="005E38DC">
                    <w:rPr>
                      <w:rFonts w:asciiTheme="majorHAnsi" w:hAnsiTheme="majorHAnsi"/>
                    </w:rPr>
                    <w:t xml:space="preserve"> for classes.  The program is supported by the annual pledges of WUU Church members and friends.</w:t>
                  </w:r>
                </w:p>
              </w:tc>
            </w:tr>
          </w:tbl>
          <w:p w:rsidR="00C00056" w:rsidRDefault="00C00056"/>
        </w:tc>
        <w:tc>
          <w:tcPr>
            <w:tcW w:w="712" w:type="dxa"/>
            <w:gridSpan w:val="2"/>
          </w:tcPr>
          <w:p w:rsidR="00C00056" w:rsidRDefault="00C00056"/>
        </w:tc>
        <w:tc>
          <w:tcPr>
            <w:tcW w:w="712" w:type="dxa"/>
          </w:tcPr>
          <w:p w:rsidR="00C00056" w:rsidRDefault="00C00056"/>
        </w:tc>
        <w:tc>
          <w:tcPr>
            <w:tcW w:w="3851" w:type="dxa"/>
          </w:tcPr>
          <w:tbl>
            <w:tblPr>
              <w:tblStyle w:val="TableLayout"/>
              <w:tblW w:w="0" w:type="auto"/>
              <w:tblLook w:val="04A0"/>
            </w:tblPr>
            <w:tblGrid>
              <w:gridCol w:w="3851"/>
            </w:tblGrid>
            <w:tr w:rsidR="00C00056" w:rsidTr="008F63F9">
              <w:trPr>
                <w:trHeight w:hRule="exact" w:val="3510"/>
              </w:trPr>
              <w:sdt>
                <w:sdtPr>
                  <w:rPr>
                    <w:noProof/>
                    <w:lang w:eastAsia="en-US"/>
                  </w:rPr>
                  <w:id w:val="-1297910721"/>
                  <w:picture/>
                </w:sdtPr>
                <w:sdtContent>
                  <w:tc>
                    <w:tcPr>
                      <w:tcW w:w="5000" w:type="pct"/>
                    </w:tcPr>
                    <w:p w:rsidR="00C00056" w:rsidRDefault="0049498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38400" cy="2133600"/>
                            <wp:effectExtent l="0" t="0" r="0" b="0"/>
                            <wp:docPr id="4" name="Picture 4" descr="C:\Users\ak\Pictures\Westminster\YSOP\IMG_0284 crop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k\Pictures\Westminster\YSOP\IMG_0284 crop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182" cy="2140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C00056" w:rsidTr="008F63F9">
              <w:trPr>
                <w:trHeight w:hRule="exact" w:val="80"/>
              </w:trPr>
              <w:tc>
                <w:tcPr>
                  <w:tcW w:w="5000" w:type="pct"/>
                </w:tcPr>
                <w:p w:rsidR="00C00056" w:rsidRDefault="00C00056"/>
              </w:tc>
            </w:tr>
            <w:tr w:rsidR="00C00056" w:rsidTr="008F63F9">
              <w:trPr>
                <w:trHeight w:hRule="exact" w:val="2088"/>
              </w:trPr>
              <w:sdt>
                <w:sdtPr>
                  <w:rPr>
                    <w:rFonts w:eastAsia="Times New Roman" w:cs="Times New Roman"/>
                    <w:color w:val="4D4436" w:themeColor="text2" w:themeTint="E6"/>
                    <w:kern w:val="36"/>
                    <w:sz w:val="48"/>
                    <w:szCs w:val="48"/>
                    <w:lang w:eastAsia="en-US"/>
                  </w:r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FAF4DA" w:themeFill="accent3" w:themeFillTint="33"/>
                    </w:tcPr>
                    <w:p w:rsidR="00C00056" w:rsidRDefault="00424E52" w:rsidP="001818EB">
                      <w:pPr>
                        <w:pStyle w:val="Title"/>
                        <w:spacing w:before="480" w:after="480"/>
                        <w:jc w:val="center"/>
                      </w:pPr>
                      <w:r w:rsidRPr="00320D55">
                        <w:rPr>
                          <w:rFonts w:eastAsia="Times New Roman" w:cs="Times New Roman"/>
                          <w:color w:val="4D4436" w:themeColor="text2" w:themeTint="E6"/>
                          <w:kern w:val="36"/>
                          <w:sz w:val="48"/>
                          <w:szCs w:val="48"/>
                          <w:lang w:eastAsia="en-US"/>
                        </w:rPr>
                        <w:t>Westminster Unitarian Church</w:t>
                      </w:r>
                    </w:p>
                  </w:tc>
                </w:sdtContent>
              </w:sdt>
            </w:tr>
            <w:tr w:rsidR="00C00056" w:rsidTr="008F63F9">
              <w:trPr>
                <w:trHeight w:hRule="exact" w:val="5130"/>
              </w:trPr>
              <w:tc>
                <w:tcPr>
                  <w:tcW w:w="5000" w:type="pct"/>
                  <w:tcBorders>
                    <w:left w:val="single" w:sz="4" w:space="0" w:color="auto"/>
                  </w:tcBorders>
                  <w:shd w:val="clear" w:color="auto" w:fill="FAF4DA" w:themeFill="accent3" w:themeFillTint="33"/>
                  <w:vAlign w:val="center"/>
                </w:tcPr>
                <w:p w:rsidR="008F63F9" w:rsidRPr="008F63F9" w:rsidRDefault="008F63F9" w:rsidP="008F63F9">
                  <w:pPr>
                    <w:pStyle w:val="Subtitle"/>
                    <w:spacing w:after="120"/>
                    <w:jc w:val="center"/>
                    <w:rPr>
                      <w:rFonts w:asciiTheme="majorHAnsi" w:hAnsiTheme="majorHAnsi"/>
                      <w:color w:val="auto"/>
                      <w:sz w:val="32"/>
                      <w:szCs w:val="32"/>
                    </w:rPr>
                  </w:pPr>
                  <w:r w:rsidRPr="008F63F9">
                    <w:rPr>
                      <w:rFonts w:asciiTheme="majorHAnsi" w:hAnsiTheme="majorHAnsi"/>
                      <w:color w:val="auto"/>
                      <w:sz w:val="32"/>
                      <w:szCs w:val="32"/>
                    </w:rPr>
                    <w:t>Religious Education for Children and Youth 2016-2017</w:t>
                  </w:r>
                </w:p>
                <w:p w:rsidR="00424E52" w:rsidRDefault="00424E52" w:rsidP="008F63F9">
                  <w:pPr>
                    <w:pStyle w:val="Subtitle"/>
                    <w:spacing w:after="120"/>
                    <w:jc w:val="center"/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66750" cy="666750"/>
                        <wp:effectExtent l="0" t="0" r="0" b="0"/>
                        <wp:docPr id="1" name="Picture 1" descr="http://profile-b.xx.fbcdn.net/hprofile-prn1/174876_49204042903_751710761_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profile-b.xx.fbcdn.net/hprofile-prn1/174876_49204042903_751710761_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2170" w:rsidRDefault="002C2170" w:rsidP="002C2170">
                  <w:pPr>
                    <w:ind w:left="161" w:right="180"/>
                    <w:rPr>
                      <w:rFonts w:asciiTheme="majorHAnsi" w:hAnsiTheme="majorHAnsi"/>
                      <w:i/>
                      <w:color w:val="323232"/>
                      <w:sz w:val="18"/>
                      <w:szCs w:val="18"/>
                      <w:lang/>
                    </w:rPr>
                  </w:pPr>
                </w:p>
                <w:p w:rsidR="008F63F9" w:rsidRPr="002C2170" w:rsidRDefault="008F63F9" w:rsidP="002C2170">
                  <w:pPr>
                    <w:ind w:left="161" w:right="180"/>
                    <w:jc w:val="center"/>
                    <w:rPr>
                      <w:i/>
                      <w:sz w:val="18"/>
                      <w:szCs w:val="18"/>
                    </w:rPr>
                  </w:pPr>
                  <w:r w:rsidRPr="002C2170">
                    <w:rPr>
                      <w:rFonts w:asciiTheme="majorHAnsi" w:hAnsiTheme="majorHAnsi"/>
                      <w:i/>
                      <w:color w:val="323232"/>
                      <w:sz w:val="18"/>
                      <w:szCs w:val="18"/>
                      <w:lang/>
                    </w:rPr>
                    <w:t xml:space="preserve">The goal of youth religious education at Westminster is to provide a loving, safe and nurturing community in which our children and youth can develop their own beliefs and embark on their own spiritual journey. We believe that the search for truth is </w:t>
                  </w:r>
                  <w:proofErr w:type="gramStart"/>
                  <w:r w:rsidRPr="002C2170">
                    <w:rPr>
                      <w:rFonts w:asciiTheme="majorHAnsi" w:hAnsiTheme="majorHAnsi"/>
                      <w:i/>
                      <w:color w:val="323232"/>
                      <w:sz w:val="18"/>
                      <w:szCs w:val="18"/>
                      <w:lang/>
                    </w:rPr>
                    <w:t>lifelong</w:t>
                  </w:r>
                  <w:proofErr w:type="gramEnd"/>
                  <w:r w:rsidRPr="002C2170">
                    <w:rPr>
                      <w:rFonts w:asciiTheme="majorHAnsi" w:hAnsiTheme="majorHAnsi"/>
                      <w:i/>
                      <w:color w:val="323232"/>
                      <w:sz w:val="18"/>
                      <w:szCs w:val="18"/>
                      <w:lang/>
                    </w:rPr>
                    <w:t>, and we seek to support children and families in their faith development.</w:t>
                  </w:r>
                </w:p>
                <w:p w:rsidR="00C00056" w:rsidRPr="00424E52" w:rsidRDefault="00C00056" w:rsidP="00424E52">
                  <w:pPr>
                    <w:pStyle w:val="Subtitle"/>
                    <w:jc w:val="center"/>
                    <w:rPr>
                      <w:rFonts w:ascii="Calibri"/>
                      <w:sz w:val="32"/>
                      <w:szCs w:val="32"/>
                    </w:rPr>
                  </w:pPr>
                </w:p>
              </w:tc>
            </w:tr>
            <w:tr w:rsidR="008F63F9" w:rsidTr="008F63F9">
              <w:trPr>
                <w:trHeight w:hRule="exact" w:val="5130"/>
              </w:trPr>
              <w:tc>
                <w:tcPr>
                  <w:tcW w:w="5000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AF4DA" w:themeFill="accent3" w:themeFillTint="33"/>
                  <w:vAlign w:val="center"/>
                </w:tcPr>
                <w:p w:rsidR="008F63F9" w:rsidRPr="008F63F9" w:rsidRDefault="008F63F9" w:rsidP="008F63F9">
                  <w:pPr>
                    <w:pStyle w:val="Subtitle"/>
                    <w:spacing w:after="0"/>
                    <w:jc w:val="center"/>
                    <w:rPr>
                      <w:rFonts w:asciiTheme="majorHAnsi" w:hAnsi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:rsidR="00C00056" w:rsidRDefault="00C00056"/>
        </w:tc>
      </w:tr>
      <w:tr w:rsidR="00401A06" w:rsidTr="00DC2ED1">
        <w:trPr>
          <w:trHeight w:hRule="exact" w:val="11340"/>
          <w:jc w:val="center"/>
        </w:trPr>
        <w:tc>
          <w:tcPr>
            <w:tcW w:w="3840" w:type="dxa"/>
          </w:tcPr>
          <w:sdt>
            <w:sdtPr>
              <w:rPr>
                <w:noProof/>
                <w:lang w:eastAsia="en-US"/>
              </w:rPr>
              <w:id w:val="-1941750188"/>
              <w:picture/>
            </w:sdtPr>
            <w:sdtContent>
              <w:p w:rsidR="00C00056" w:rsidRDefault="0073261D" w:rsidP="0073261D">
                <w:pPr>
                  <w:jc w:val="center"/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>
                      <wp:extent cx="1102658" cy="1312163"/>
                      <wp:effectExtent l="0" t="0" r="2540" b="2540"/>
                      <wp:docPr id="8" name="Picture 8" descr="C:\Users\ak\Pictures\Westminster\Spring 2015\Jan 2015 P&amp;P\ordered\Good 9- color &amp; crop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ak\Pictures\Westminster\Spring 2015\Jan 2015 P&amp;P\ordered\Good 9- color &amp; crop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10371" cy="1321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503A2F" w:rsidRDefault="009221A1" w:rsidP="00503A2F">
            <w:pPr>
              <w:pStyle w:val="Heading1"/>
              <w:spacing w:before="0"/>
              <w:jc w:val="center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DC2ED1">
              <w:rPr>
                <w:rFonts w:ascii="Calibri"/>
                <w:color w:val="000000" w:themeColor="text1"/>
                <w:sz w:val="24"/>
                <w:szCs w:val="24"/>
              </w:rPr>
              <w:t xml:space="preserve">Welcome to </w:t>
            </w:r>
          </w:p>
          <w:p w:rsidR="00070D4B" w:rsidRDefault="009221A1" w:rsidP="00503A2F">
            <w:pPr>
              <w:pStyle w:val="Heading1"/>
              <w:spacing w:before="0"/>
              <w:jc w:val="center"/>
              <w:rPr>
                <w:rFonts w:ascii="Calibri"/>
                <w:color w:val="000000" w:themeColor="text1"/>
                <w:sz w:val="24"/>
                <w:szCs w:val="24"/>
              </w:rPr>
            </w:pPr>
            <w:proofErr w:type="gramStart"/>
            <w:r w:rsidRPr="00DC2ED1">
              <w:rPr>
                <w:rFonts w:ascii="Calibri"/>
                <w:color w:val="000000" w:themeColor="text1"/>
                <w:sz w:val="24"/>
                <w:szCs w:val="24"/>
              </w:rPr>
              <w:t>Youth Religious E</w:t>
            </w:r>
            <w:r w:rsidR="00DD2834" w:rsidRPr="00DC2ED1">
              <w:rPr>
                <w:rFonts w:ascii="Calibri"/>
                <w:color w:val="000000" w:themeColor="text1"/>
                <w:sz w:val="24"/>
                <w:szCs w:val="24"/>
              </w:rPr>
              <w:t>ducation at Westminster</w:t>
            </w:r>
            <w:r w:rsidRPr="00DC2ED1">
              <w:rPr>
                <w:rFonts w:ascii="Calibri"/>
                <w:color w:val="000000" w:themeColor="text1"/>
                <w:sz w:val="24"/>
                <w:szCs w:val="24"/>
              </w:rPr>
              <w:t xml:space="preserve"> Unitarian Church</w:t>
            </w:r>
            <w:r w:rsidR="009B71DE">
              <w:rPr>
                <w:rFonts w:ascii="Calibri"/>
                <w:color w:val="000000" w:themeColor="text1"/>
                <w:sz w:val="24"/>
                <w:szCs w:val="24"/>
              </w:rPr>
              <w:t>.</w:t>
            </w:r>
            <w:proofErr w:type="gramEnd"/>
          </w:p>
          <w:p w:rsidR="00DD2834" w:rsidRPr="00DC2ED1" w:rsidRDefault="00752B58" w:rsidP="00070D4B">
            <w:pPr>
              <w:pStyle w:val="Heading1"/>
              <w:spacing w:before="0"/>
              <w:jc w:val="center"/>
              <w:rPr>
                <w:rFonts w:ascii="Calibri"/>
                <w:sz w:val="24"/>
                <w:szCs w:val="24"/>
              </w:rPr>
            </w:pPr>
            <w:r w:rsidRPr="00DC2ED1">
              <w:rPr>
                <w:rFonts w:ascii="Calibri"/>
                <w:color w:val="000000" w:themeColor="text1"/>
                <w:sz w:val="24"/>
                <w:szCs w:val="24"/>
              </w:rPr>
              <w:t>We’re glad you’re here!</w:t>
            </w:r>
            <w:r w:rsidR="009B71DE">
              <w:rPr>
                <w:rFonts w:ascii="Calibri"/>
                <w:color w:val="000000" w:themeColor="text1"/>
                <w:sz w:val="24"/>
                <w:szCs w:val="24"/>
              </w:rPr>
              <w:br/>
            </w:r>
          </w:p>
          <w:p w:rsidR="00EE374C" w:rsidRDefault="00752B58" w:rsidP="00070D4B">
            <w:pPr>
              <w:spacing w:after="0"/>
              <w:ind w:left="86"/>
              <w:rPr>
                <w:rFonts w:ascii="Calibri"/>
              </w:rPr>
            </w:pPr>
            <w:r>
              <w:rPr>
                <w:rFonts w:ascii="Calibri"/>
              </w:rPr>
              <w:t xml:space="preserve">Our program includes worship, Sunday morning classes, theme-based multi-generational activities, service opportunities, and more.  </w:t>
            </w:r>
          </w:p>
          <w:p w:rsidR="00996DC6" w:rsidRDefault="00996DC6" w:rsidP="00996DC6">
            <w:pPr>
              <w:spacing w:after="0" w:line="264" w:lineRule="auto"/>
              <w:ind w:left="86"/>
              <w:jc w:val="center"/>
              <w:rPr>
                <w:rFonts w:ascii="Calibri" w:hAnsiTheme="majorHAnsi"/>
                <w:b/>
                <w:sz w:val="28"/>
                <w:szCs w:val="28"/>
              </w:rPr>
            </w:pPr>
            <w:r>
              <w:rPr>
                <w:rFonts w:ascii="Calibri" w:hAnsiTheme="majorHAnsi"/>
                <w:b/>
                <w:sz w:val="28"/>
                <w:szCs w:val="28"/>
              </w:rPr>
              <w:t xml:space="preserve">2016-2017 </w:t>
            </w:r>
          </w:p>
          <w:p w:rsidR="00DD2834" w:rsidRDefault="00DD2834" w:rsidP="00996DC6">
            <w:pPr>
              <w:spacing w:after="0" w:line="264" w:lineRule="auto"/>
              <w:ind w:left="86"/>
              <w:jc w:val="center"/>
              <w:rPr>
                <w:rFonts w:ascii="Calibri" w:hAnsiTheme="majorHAnsi"/>
                <w:b/>
                <w:sz w:val="28"/>
                <w:szCs w:val="28"/>
              </w:rPr>
            </w:pPr>
            <w:r w:rsidRPr="001D78CB">
              <w:rPr>
                <w:rFonts w:ascii="Calibri" w:hAnsiTheme="majorHAnsi"/>
                <w:b/>
                <w:sz w:val="28"/>
                <w:szCs w:val="28"/>
              </w:rPr>
              <w:t>Sunday Morning Programming</w:t>
            </w:r>
          </w:p>
          <w:p w:rsidR="00FA739D" w:rsidRDefault="00FA739D" w:rsidP="00752B58">
            <w:pPr>
              <w:spacing w:before="200"/>
              <w:ind w:left="86"/>
              <w:rPr>
                <w:rFonts w:ascii="Calibri"/>
              </w:rPr>
            </w:pPr>
            <w:r w:rsidRPr="00BE259C">
              <w:rPr>
                <w:rFonts w:ascii="Calibri"/>
                <w:b/>
                <w:sz w:val="22"/>
                <w:u w:val="single"/>
              </w:rPr>
              <w:t>Childcare</w:t>
            </w:r>
            <w:r>
              <w:rPr>
                <w:rFonts w:ascii="Calibri"/>
                <w:b/>
              </w:rPr>
              <w:t xml:space="preserve"> (9:00</w:t>
            </w:r>
            <w:r w:rsidR="00996DC6">
              <w:rPr>
                <w:rFonts w:ascii="Calibri"/>
                <w:b/>
              </w:rPr>
              <w:t>am</w:t>
            </w:r>
            <w:r>
              <w:rPr>
                <w:rFonts w:ascii="Calibri"/>
                <w:b/>
              </w:rPr>
              <w:t>-10:00</w:t>
            </w:r>
            <w:r w:rsidR="00996DC6">
              <w:rPr>
                <w:rFonts w:ascii="Calibri"/>
                <w:b/>
              </w:rPr>
              <w:t>am</w:t>
            </w:r>
            <w:r>
              <w:rPr>
                <w:rFonts w:ascii="Calibri"/>
                <w:b/>
              </w:rPr>
              <w:t>) -</w:t>
            </w:r>
            <w:r w:rsidR="00996DC6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 xml:space="preserve"> 6 mo to 4 yr</w:t>
            </w:r>
          </w:p>
          <w:p w:rsidR="00EE374C" w:rsidRDefault="0095783D" w:rsidP="00BE259C">
            <w:pPr>
              <w:spacing w:after="0"/>
              <w:ind w:left="86"/>
              <w:jc w:val="center"/>
              <w:rPr>
                <w:rFonts w:ascii="Calibri"/>
                <w:b/>
              </w:rPr>
            </w:pPr>
            <w:r w:rsidRPr="003A1ABA">
              <w:rPr>
                <w:rFonts w:ascii="Calibri"/>
                <w:b/>
                <w:sz w:val="22"/>
                <w:szCs w:val="22"/>
              </w:rPr>
              <w:t>Classes</w:t>
            </w:r>
            <w:r>
              <w:rPr>
                <w:rFonts w:ascii="Calibri"/>
                <w:b/>
              </w:rPr>
              <w:t xml:space="preserve"> (9:00</w:t>
            </w:r>
            <w:r w:rsidR="00996DC6">
              <w:rPr>
                <w:rFonts w:ascii="Calibri"/>
                <w:b/>
              </w:rPr>
              <w:t>am</w:t>
            </w:r>
            <w:r>
              <w:rPr>
                <w:rFonts w:ascii="Calibri"/>
                <w:b/>
              </w:rPr>
              <w:t>-10:15</w:t>
            </w:r>
            <w:r w:rsidR="00996DC6">
              <w:rPr>
                <w:rFonts w:ascii="Calibri"/>
                <w:b/>
              </w:rPr>
              <w:t>am</w:t>
            </w:r>
            <w:r>
              <w:rPr>
                <w:rFonts w:ascii="Calibri"/>
                <w:b/>
              </w:rPr>
              <w:t>)</w:t>
            </w:r>
          </w:p>
          <w:p w:rsidR="00BE259C" w:rsidRPr="00BE259C" w:rsidRDefault="00BE259C" w:rsidP="00BE259C">
            <w:pPr>
              <w:spacing w:after="0"/>
              <w:ind w:left="86"/>
              <w:jc w:val="center"/>
              <w:rPr>
                <w:rFonts w:ascii="Calibri"/>
                <w:b/>
                <w:sz w:val="8"/>
                <w:szCs w:val="8"/>
              </w:rPr>
            </w:pPr>
          </w:p>
          <w:p w:rsidR="00DA4BED" w:rsidRPr="00FE1358" w:rsidRDefault="00DD2834" w:rsidP="00BE259C">
            <w:pPr>
              <w:spacing w:after="120"/>
              <w:ind w:left="86"/>
              <w:rPr>
                <w:rFonts w:ascii="Calibri"/>
                <w:i/>
              </w:rPr>
            </w:pPr>
            <w:r w:rsidRPr="00BE259C">
              <w:rPr>
                <w:rFonts w:ascii="Calibri"/>
                <w:b/>
                <w:sz w:val="22"/>
                <w:szCs w:val="22"/>
                <w:u w:val="single"/>
              </w:rPr>
              <w:t>Grade</w:t>
            </w:r>
            <w:r w:rsidR="006F6483" w:rsidRPr="00BE259C">
              <w:rPr>
                <w:rFonts w:ascii="Calibri"/>
                <w:b/>
                <w:sz w:val="22"/>
                <w:szCs w:val="22"/>
                <w:u w:val="single"/>
              </w:rPr>
              <w:t>s</w:t>
            </w:r>
            <w:r w:rsidRPr="00BE259C">
              <w:rPr>
                <w:rFonts w:ascii="Calibri"/>
                <w:b/>
                <w:sz w:val="22"/>
                <w:szCs w:val="22"/>
                <w:u w:val="single"/>
              </w:rPr>
              <w:t xml:space="preserve"> K/1</w:t>
            </w:r>
            <w:r w:rsidR="002908ED" w:rsidRPr="00BE259C">
              <w:rPr>
                <w:rFonts w:ascii="Calibri"/>
                <w:b/>
                <w:sz w:val="22"/>
                <w:szCs w:val="22"/>
                <w:u w:val="single"/>
              </w:rPr>
              <w:t>/2</w:t>
            </w:r>
            <w:r w:rsidR="009221A1" w:rsidRPr="00FE1358">
              <w:rPr>
                <w:rFonts w:ascii="Calibri"/>
                <w:b/>
              </w:rPr>
              <w:t xml:space="preserve"> </w:t>
            </w:r>
            <w:r w:rsidR="009221A1" w:rsidRPr="00FE1358">
              <w:rPr>
                <w:rFonts w:ascii="Calibri"/>
              </w:rPr>
              <w:t>–</w:t>
            </w:r>
            <w:r w:rsidR="009221A1" w:rsidRPr="00FE1358">
              <w:rPr>
                <w:rFonts w:ascii="Calibri"/>
              </w:rPr>
              <w:t xml:space="preserve"> </w:t>
            </w:r>
            <w:r w:rsidR="002908ED" w:rsidRPr="00FE1358">
              <w:rPr>
                <w:rFonts w:ascii="Calibri"/>
                <w:b/>
              </w:rPr>
              <w:t>Ideas about God</w:t>
            </w:r>
            <w:r w:rsidR="006F6483" w:rsidRPr="00FE1358">
              <w:rPr>
                <w:rFonts w:ascii="Calibri"/>
              </w:rPr>
              <w:t xml:space="preserve"> plus </w:t>
            </w:r>
            <w:r w:rsidR="002908ED" w:rsidRPr="00FE1358">
              <w:rPr>
                <w:rFonts w:ascii="Calibri"/>
              </w:rPr>
              <w:t>Spirit Play and Spirit of Adventure</w:t>
            </w:r>
          </w:p>
          <w:p w:rsidR="00752B58" w:rsidRDefault="002908ED" w:rsidP="00070D4B">
            <w:pPr>
              <w:spacing w:before="80" w:after="0"/>
              <w:ind w:left="86"/>
              <w:rPr>
                <w:rFonts w:ascii="Calibri"/>
                <w:i/>
              </w:rPr>
            </w:pPr>
            <w:r w:rsidRPr="00BE259C">
              <w:rPr>
                <w:rFonts w:ascii="Calibri"/>
                <w:b/>
                <w:sz w:val="22"/>
                <w:szCs w:val="22"/>
                <w:u w:val="single"/>
              </w:rPr>
              <w:t>Grades 3/4</w:t>
            </w:r>
            <w:r w:rsidR="00DA4BED" w:rsidRPr="00FE1358">
              <w:rPr>
                <w:rFonts w:ascii="Calibri"/>
                <w:b/>
              </w:rPr>
              <w:t xml:space="preserve"> </w:t>
            </w:r>
            <w:r w:rsidR="00DA4BED" w:rsidRPr="00FE1358">
              <w:rPr>
                <w:rFonts w:ascii="Calibri"/>
              </w:rPr>
              <w:t>–</w:t>
            </w:r>
            <w:r w:rsidR="00DA4BED" w:rsidRPr="00FE1358">
              <w:rPr>
                <w:rFonts w:ascii="Calibri"/>
              </w:rPr>
              <w:t xml:space="preserve"> </w:t>
            </w:r>
            <w:r w:rsidRPr="00FE1358">
              <w:rPr>
                <w:rFonts w:ascii="Calibri"/>
                <w:b/>
              </w:rPr>
              <w:t xml:space="preserve">Ideas about God </w:t>
            </w:r>
            <w:r w:rsidRPr="00FE1358">
              <w:rPr>
                <w:rFonts w:ascii="Calibri"/>
              </w:rPr>
              <w:t xml:space="preserve">plus Spirit Play, </w:t>
            </w:r>
            <w:r w:rsidR="00070D4B">
              <w:rPr>
                <w:rFonts w:ascii="Calibri"/>
              </w:rPr>
              <w:t>Our Whole Lives (</w:t>
            </w:r>
            <w:r w:rsidRPr="00FE1358">
              <w:rPr>
                <w:rFonts w:ascii="Calibri"/>
              </w:rPr>
              <w:t>OWL</w:t>
            </w:r>
            <w:r w:rsidR="009B71DE">
              <w:rPr>
                <w:rFonts w:ascii="Calibri"/>
              </w:rPr>
              <w:t xml:space="preserve">) </w:t>
            </w:r>
            <w:r w:rsidRPr="00FE1358">
              <w:rPr>
                <w:rFonts w:ascii="Calibri"/>
              </w:rPr>
              <w:t>grades 4 &amp;</w:t>
            </w:r>
            <w:r w:rsidR="002A5ACB" w:rsidRPr="00FE1358">
              <w:rPr>
                <w:rFonts w:ascii="Calibri"/>
              </w:rPr>
              <w:t xml:space="preserve"> </w:t>
            </w:r>
            <w:r w:rsidRPr="00FE1358">
              <w:rPr>
                <w:rFonts w:ascii="Calibri"/>
              </w:rPr>
              <w:t>5</w:t>
            </w:r>
            <w:r w:rsidR="009B71DE">
              <w:rPr>
                <w:rFonts w:ascii="Calibri"/>
              </w:rPr>
              <w:t xml:space="preserve">, </w:t>
            </w:r>
            <w:r w:rsidRPr="00FE1358">
              <w:rPr>
                <w:rFonts w:ascii="Calibri"/>
              </w:rPr>
              <w:t>and Spirit of Adventure</w:t>
            </w:r>
          </w:p>
          <w:p w:rsidR="00DD2834" w:rsidRDefault="00EE374C" w:rsidP="00070D4B">
            <w:pPr>
              <w:spacing w:before="120" w:after="0"/>
              <w:ind w:left="86"/>
              <w:rPr>
                <w:rFonts w:asciiTheme="majorHAnsi" w:hAnsiTheme="majorHAnsi"/>
              </w:rPr>
            </w:pPr>
            <w:r w:rsidRPr="00BE259C">
              <w:rPr>
                <w:rFonts w:asciiTheme="majorHAnsi" w:hAnsiTheme="majorHAnsi"/>
                <w:b/>
                <w:sz w:val="22"/>
                <w:szCs w:val="22"/>
                <w:u w:val="single"/>
              </w:rPr>
              <w:t>Grades 5/6</w:t>
            </w:r>
            <w:r w:rsidRPr="00070D4B">
              <w:rPr>
                <w:rFonts w:asciiTheme="majorHAnsi" w:hAnsiTheme="majorHAnsi"/>
                <w:b/>
              </w:rPr>
              <w:t xml:space="preserve"> – Neighboring Faiths</w:t>
            </w:r>
            <w:r w:rsidRPr="00EE374C">
              <w:rPr>
                <w:rFonts w:asciiTheme="majorHAnsi" w:hAnsiTheme="majorHAnsi"/>
              </w:rPr>
              <w:t xml:space="preserve"> -  An experiential comparative religions class, </w:t>
            </w:r>
            <w:r w:rsidRPr="00DC2ED1">
              <w:rPr>
                <w:rFonts w:asciiTheme="majorHAnsi" w:hAnsiTheme="majorHAnsi"/>
              </w:rPr>
              <w:t xml:space="preserve">which includes group learning and visits to a variety of faith communities, </w:t>
            </w:r>
            <w:r w:rsidR="000D586F">
              <w:rPr>
                <w:rFonts w:asciiTheme="majorHAnsi" w:hAnsiTheme="majorHAnsi"/>
              </w:rPr>
              <w:t xml:space="preserve">plus </w:t>
            </w:r>
            <w:r w:rsidR="00070D4B">
              <w:rPr>
                <w:rFonts w:asciiTheme="majorHAnsi" w:hAnsiTheme="majorHAnsi"/>
              </w:rPr>
              <w:t>Our Whole Lives (</w:t>
            </w:r>
            <w:r w:rsidRPr="00DC2ED1">
              <w:rPr>
                <w:rFonts w:asciiTheme="majorHAnsi" w:hAnsiTheme="majorHAnsi"/>
              </w:rPr>
              <w:t>OWL</w:t>
            </w:r>
            <w:r w:rsidR="00070D4B">
              <w:rPr>
                <w:rFonts w:asciiTheme="majorHAnsi" w:hAnsiTheme="majorHAnsi"/>
              </w:rPr>
              <w:t>) -</w:t>
            </w:r>
            <w:r w:rsidR="009B71DE">
              <w:rPr>
                <w:rFonts w:asciiTheme="majorHAnsi" w:hAnsiTheme="majorHAnsi"/>
              </w:rPr>
              <w:t xml:space="preserve"> </w:t>
            </w:r>
            <w:r w:rsidRPr="00DC2ED1">
              <w:rPr>
                <w:rFonts w:asciiTheme="majorHAnsi" w:hAnsiTheme="majorHAnsi"/>
              </w:rPr>
              <w:t>grades 4 &amp; 5</w:t>
            </w:r>
            <w:r w:rsidR="009B71DE">
              <w:rPr>
                <w:rFonts w:asciiTheme="majorHAnsi" w:hAnsiTheme="majorHAnsi"/>
              </w:rPr>
              <w:t xml:space="preserve"> </w:t>
            </w:r>
            <w:r w:rsidR="00070D4B">
              <w:rPr>
                <w:rFonts w:asciiTheme="majorHAnsi" w:hAnsiTheme="majorHAnsi"/>
              </w:rPr>
              <w:t>-</w:t>
            </w:r>
            <w:r w:rsidRPr="00DC2ED1">
              <w:rPr>
                <w:rFonts w:asciiTheme="majorHAnsi" w:hAnsiTheme="majorHAnsi"/>
              </w:rPr>
              <w:t xml:space="preserve"> </w:t>
            </w:r>
            <w:r w:rsidR="000D586F">
              <w:rPr>
                <w:rFonts w:asciiTheme="majorHAnsi" w:hAnsiTheme="majorHAnsi"/>
              </w:rPr>
              <w:t>and</w:t>
            </w:r>
            <w:r w:rsidRPr="00DC2ED1">
              <w:rPr>
                <w:rFonts w:asciiTheme="majorHAnsi" w:hAnsiTheme="majorHAnsi"/>
              </w:rPr>
              <w:t xml:space="preserve"> </w:t>
            </w:r>
            <w:r w:rsidRPr="009B71DE">
              <w:rPr>
                <w:rFonts w:asciiTheme="majorHAnsi" w:hAnsiTheme="majorHAnsi"/>
                <w:i/>
              </w:rPr>
              <w:t>The Gospel according to The Simpsons</w:t>
            </w:r>
            <w:r w:rsidRPr="00DC2ED1">
              <w:rPr>
                <w:rFonts w:asciiTheme="majorHAnsi" w:hAnsiTheme="majorHAnsi"/>
              </w:rPr>
              <w:t xml:space="preserve"> (grade 6)</w:t>
            </w:r>
          </w:p>
          <w:p w:rsidR="00070D4B" w:rsidRPr="00070D4B" w:rsidRDefault="00070D4B" w:rsidP="000D586F">
            <w:pPr>
              <w:spacing w:before="120" w:after="120"/>
              <w:ind w:left="86"/>
              <w:rPr>
                <w:b/>
              </w:rPr>
            </w:pPr>
            <w:r w:rsidRPr="00BE259C">
              <w:rPr>
                <w:rFonts w:ascii="Calibri"/>
                <w:b/>
                <w:sz w:val="22"/>
                <w:szCs w:val="22"/>
                <w:u w:val="single"/>
              </w:rPr>
              <w:t>Grades 7/8</w:t>
            </w:r>
            <w:r w:rsidRPr="00FE1358">
              <w:rPr>
                <w:rFonts w:ascii="Calibri"/>
              </w:rPr>
              <w:t xml:space="preserve"> </w:t>
            </w:r>
            <w:r w:rsidRPr="00FE1358">
              <w:rPr>
                <w:rFonts w:ascii="Calibri"/>
              </w:rPr>
              <w:t>–</w:t>
            </w:r>
            <w:r w:rsidRPr="00FE1358">
              <w:rPr>
                <w:rFonts w:ascii="Calibri"/>
              </w:rPr>
              <w:t xml:space="preserve"> </w:t>
            </w:r>
            <w:r w:rsidRPr="00070D4B">
              <w:rPr>
                <w:rFonts w:ascii="Calibri"/>
                <w:b/>
              </w:rPr>
              <w:t>Compass Points</w:t>
            </w:r>
            <w:r w:rsidRPr="00FE1358">
              <w:rPr>
                <w:rFonts w:ascii="Calibri"/>
              </w:rPr>
              <w:t xml:space="preserve">, </w:t>
            </w:r>
            <w:r w:rsidR="000D586F">
              <w:rPr>
                <w:rFonts w:ascii="Calibri"/>
              </w:rPr>
              <w:t>plus</w:t>
            </w:r>
            <w:r w:rsidRPr="00FE1358">
              <w:rPr>
                <w:rFonts w:ascii="Calibri"/>
              </w:rPr>
              <w:t xml:space="preserve"> </w:t>
            </w:r>
            <w:r w:rsidRPr="009B71DE">
              <w:rPr>
                <w:rFonts w:ascii="Calibri"/>
                <w:i/>
              </w:rPr>
              <w:t>The Gospel according to The Simpsons</w:t>
            </w:r>
            <w:r w:rsidRPr="00FE1358">
              <w:rPr>
                <w:rFonts w:ascii="Calibri"/>
              </w:rPr>
              <w:t xml:space="preserve"> (</w:t>
            </w:r>
            <w:r w:rsidR="000D586F">
              <w:rPr>
                <w:rFonts w:ascii="Calibri"/>
              </w:rPr>
              <w:t>w/</w:t>
            </w:r>
            <w:r w:rsidRPr="00FE1358">
              <w:rPr>
                <w:rFonts w:ascii="Calibri"/>
              </w:rPr>
              <w:t>grade</w:t>
            </w:r>
            <w:r w:rsidR="000D586F">
              <w:rPr>
                <w:rFonts w:ascii="Calibri"/>
              </w:rPr>
              <w:t xml:space="preserve"> 6</w:t>
            </w:r>
            <w:r w:rsidR="009B71DE">
              <w:rPr>
                <w:rFonts w:ascii="Calibri"/>
              </w:rPr>
              <w:t>)</w:t>
            </w:r>
          </w:p>
        </w:tc>
        <w:tc>
          <w:tcPr>
            <w:tcW w:w="713" w:type="dxa"/>
            <w:gridSpan w:val="2"/>
          </w:tcPr>
          <w:p w:rsidR="00C00056" w:rsidRDefault="00C00056"/>
        </w:tc>
        <w:tc>
          <w:tcPr>
            <w:tcW w:w="713" w:type="dxa"/>
            <w:gridSpan w:val="3"/>
          </w:tcPr>
          <w:p w:rsidR="00C00056" w:rsidRDefault="00C00056"/>
        </w:tc>
        <w:tc>
          <w:tcPr>
            <w:tcW w:w="3843" w:type="dxa"/>
          </w:tcPr>
          <w:p w:rsidR="00FA739D" w:rsidRDefault="00A1067C" w:rsidP="00152E48">
            <w:pPr>
              <w:spacing w:before="240" w:after="120"/>
              <w:ind w:left="224" w:right="14"/>
              <w:rPr>
                <w:rFonts w:ascii="Calibri"/>
              </w:rPr>
            </w:pPr>
            <w:r w:rsidRPr="004D2139">
              <w:rPr>
                <w:rFonts w:ascii="Calibri"/>
                <w:b/>
                <w:u w:val="single"/>
              </w:rPr>
              <w:t>Senior High School Youth Group</w:t>
            </w:r>
            <w:r w:rsidR="00320D55" w:rsidRPr="004D2139">
              <w:rPr>
                <w:rFonts w:ascii="Calibri"/>
                <w:b/>
                <w:u w:val="single"/>
              </w:rPr>
              <w:t xml:space="preserve"> (SYG)</w:t>
            </w:r>
            <w:r w:rsidRPr="00FE1358">
              <w:rPr>
                <w:rFonts w:ascii="Calibri"/>
              </w:rPr>
              <w:t xml:space="preserve"> meet</w:t>
            </w:r>
            <w:r w:rsidR="00320D55" w:rsidRPr="00FE1358">
              <w:rPr>
                <w:rFonts w:ascii="Calibri"/>
              </w:rPr>
              <w:t>s on alternate</w:t>
            </w:r>
            <w:r w:rsidR="00FA739D" w:rsidRPr="00FE1358">
              <w:rPr>
                <w:rFonts w:ascii="Calibri"/>
              </w:rPr>
              <w:t xml:space="preserve"> Sundays.  Activities include field trips, </w:t>
            </w:r>
            <w:r w:rsidR="00DA4BED" w:rsidRPr="00FE1358">
              <w:rPr>
                <w:rFonts w:ascii="Calibri"/>
              </w:rPr>
              <w:t>service projects,</w:t>
            </w:r>
            <w:r w:rsidR="00FA739D" w:rsidRPr="00FE1358">
              <w:rPr>
                <w:rFonts w:ascii="Calibri"/>
              </w:rPr>
              <w:t xml:space="preserve"> youth worship</w:t>
            </w:r>
            <w:r w:rsidR="00DA4BED" w:rsidRPr="00FE1358">
              <w:rPr>
                <w:rFonts w:ascii="Calibri"/>
              </w:rPr>
              <w:t xml:space="preserve"> and district-wide</w:t>
            </w:r>
            <w:r w:rsidR="00FA739D" w:rsidRPr="00FE1358">
              <w:rPr>
                <w:rFonts w:ascii="Calibri"/>
              </w:rPr>
              <w:t xml:space="preserve"> Senior </w:t>
            </w:r>
            <w:r w:rsidR="00D21E24" w:rsidRPr="00FE1358">
              <w:rPr>
                <w:rFonts w:ascii="Calibri"/>
              </w:rPr>
              <w:t xml:space="preserve">High </w:t>
            </w:r>
            <w:r w:rsidR="00FA739D" w:rsidRPr="00FE1358">
              <w:rPr>
                <w:rFonts w:ascii="Calibri"/>
              </w:rPr>
              <w:t>Youth Group Conferences (CONs)</w:t>
            </w:r>
            <w:r w:rsidR="00DA4BED" w:rsidRPr="00FE1358">
              <w:rPr>
                <w:rFonts w:ascii="Calibri"/>
              </w:rPr>
              <w:t>.</w:t>
            </w:r>
            <w:r w:rsidR="000D586F">
              <w:rPr>
                <w:rFonts w:ascii="Calibri"/>
              </w:rPr>
              <w:br/>
            </w:r>
          </w:p>
          <w:p w:rsidR="00A1067C" w:rsidRDefault="00542524" w:rsidP="00542524">
            <w:pPr>
              <w:spacing w:before="120"/>
              <w:ind w:right="-108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272553" cy="1506071"/>
                  <wp:effectExtent l="0" t="0" r="0" b="0"/>
                  <wp:docPr id="3" name="Picture 3" descr="C:\Users\ak\Pictures\Westminster\Spring 2015\IMG_1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k\Pictures\Westminster\Spring 2015\IMG_1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232" cy="15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ED1" w:rsidRPr="003A1ABA" w:rsidRDefault="00DC2ED1" w:rsidP="00DC2ED1">
            <w:pPr>
              <w:pStyle w:val="Heading2"/>
              <w:spacing w:before="0" w:after="0"/>
              <w:jc w:val="center"/>
              <w:rPr>
                <w:rStyle w:val="Heading2Char"/>
                <w:rFonts w:ascii="Calibri"/>
                <w:b/>
                <w:bCs/>
                <w:color w:val="4D4436"/>
                <w:sz w:val="28"/>
                <w:szCs w:val="28"/>
              </w:rPr>
            </w:pPr>
            <w:r w:rsidRPr="003A1ABA">
              <w:rPr>
                <w:rStyle w:val="Heading2Char"/>
                <w:rFonts w:ascii="Calibri"/>
                <w:b/>
                <w:bCs/>
                <w:color w:val="4D4436"/>
                <w:sz w:val="28"/>
                <w:szCs w:val="28"/>
              </w:rPr>
              <w:t>Other Opportunities for</w:t>
            </w:r>
          </w:p>
          <w:p w:rsidR="00DC2ED1" w:rsidRPr="003A1ABA" w:rsidRDefault="00DC2ED1" w:rsidP="004D2139">
            <w:pPr>
              <w:pStyle w:val="Heading2"/>
              <w:spacing w:before="0" w:after="240"/>
              <w:jc w:val="center"/>
              <w:rPr>
                <w:rStyle w:val="Heading2Char"/>
                <w:rFonts w:ascii="Calibri"/>
                <w:b/>
                <w:bCs/>
                <w:color w:val="4D4436"/>
                <w:sz w:val="28"/>
                <w:szCs w:val="28"/>
              </w:rPr>
            </w:pPr>
            <w:r w:rsidRPr="003A1ABA">
              <w:rPr>
                <w:rStyle w:val="Heading2Char"/>
                <w:rFonts w:ascii="Calibri"/>
                <w:b/>
                <w:bCs/>
                <w:color w:val="4D4436"/>
                <w:sz w:val="28"/>
                <w:szCs w:val="28"/>
              </w:rPr>
              <w:t>Children and Youth</w:t>
            </w:r>
          </w:p>
          <w:p w:rsidR="009452E4" w:rsidRDefault="00DC2ED1" w:rsidP="004D2139">
            <w:pPr>
              <w:spacing w:before="120" w:after="0"/>
              <w:ind w:left="43"/>
              <w:rPr>
                <w:rFonts w:ascii="Calibri"/>
                <w:sz w:val="18"/>
                <w:szCs w:val="18"/>
              </w:rPr>
            </w:pPr>
            <w:r w:rsidRPr="009556B8">
              <w:rPr>
                <w:rFonts w:ascii="Calibri"/>
                <w:b/>
              </w:rPr>
              <w:t>Multi</w:t>
            </w:r>
            <w:r w:rsidR="009452E4">
              <w:rPr>
                <w:rFonts w:ascii="Calibri"/>
                <w:b/>
              </w:rPr>
              <w:t>-G</w:t>
            </w:r>
            <w:r w:rsidRPr="009556B8">
              <w:rPr>
                <w:rFonts w:ascii="Calibri"/>
                <w:b/>
              </w:rPr>
              <w:t>enerational</w:t>
            </w:r>
            <w:r>
              <w:rPr>
                <w:rFonts w:ascii="Calibri"/>
                <w:b/>
              </w:rPr>
              <w:t xml:space="preserve"> Worship</w:t>
            </w:r>
            <w:r w:rsidRPr="009556B8">
              <w:rPr>
                <w:rFonts w:ascii="Calibri"/>
                <w:b/>
              </w:rPr>
              <w:t xml:space="preserve"> Services</w:t>
            </w:r>
            <w:r w:rsidR="00BE259C">
              <w:rPr>
                <w:rFonts w:ascii="Calibri"/>
                <w:b/>
              </w:rPr>
              <w:t>, Events and Activities</w:t>
            </w:r>
            <w:r w:rsidR="009452E4">
              <w:rPr>
                <w:rFonts w:ascii="Calibri"/>
                <w:b/>
              </w:rPr>
              <w:t>:</w:t>
            </w:r>
            <w:r w:rsidR="009452E4">
              <w:rPr>
                <w:rFonts w:ascii="Calibri"/>
              </w:rPr>
              <w:t xml:space="preserve">  </w:t>
            </w:r>
            <w:r>
              <w:rPr>
                <w:rFonts w:ascii="Calibri"/>
              </w:rPr>
              <w:t>H</w:t>
            </w:r>
            <w:r w:rsidRPr="001F3467">
              <w:rPr>
                <w:rFonts w:ascii="Calibri"/>
                <w:sz w:val="18"/>
                <w:szCs w:val="18"/>
              </w:rPr>
              <w:t>eld periodically,</w:t>
            </w:r>
            <w:r w:rsidR="009452E4">
              <w:rPr>
                <w:rFonts w:ascii="Calibri"/>
                <w:sz w:val="18"/>
                <w:szCs w:val="18"/>
              </w:rPr>
              <w:t xml:space="preserve"> there are opportunities for the entire congregation </w:t>
            </w:r>
            <w:r w:rsidR="009452E4">
              <w:rPr>
                <w:rFonts w:ascii="Calibri"/>
                <w:sz w:val="18"/>
                <w:szCs w:val="18"/>
              </w:rPr>
              <w:t>–</w:t>
            </w:r>
            <w:r w:rsidR="009452E4">
              <w:rPr>
                <w:rFonts w:ascii="Calibri"/>
                <w:sz w:val="18"/>
                <w:szCs w:val="18"/>
              </w:rPr>
              <w:t xml:space="preserve"> children, youth, and adults of all ages </w:t>
            </w:r>
            <w:r w:rsidR="009452E4">
              <w:rPr>
                <w:rFonts w:ascii="Calibri"/>
                <w:sz w:val="18"/>
                <w:szCs w:val="18"/>
              </w:rPr>
              <w:t>–</w:t>
            </w:r>
            <w:r w:rsidR="009452E4">
              <w:rPr>
                <w:rFonts w:ascii="Calibri"/>
                <w:sz w:val="18"/>
                <w:szCs w:val="18"/>
              </w:rPr>
              <w:t xml:space="preserve"> to come together in community.  </w:t>
            </w:r>
          </w:p>
          <w:p w:rsidR="00DC2ED1" w:rsidRPr="00004477" w:rsidRDefault="00DC2ED1" w:rsidP="004D2139">
            <w:pPr>
              <w:spacing w:before="120" w:after="0"/>
              <w:ind w:left="44" w:right="19"/>
              <w:rPr>
                <w:rFonts w:ascii="Calibri"/>
                <w:b/>
                <w:szCs w:val="18"/>
              </w:rPr>
            </w:pPr>
            <w:r>
              <w:rPr>
                <w:rFonts w:ascii="Calibri"/>
                <w:b/>
                <w:szCs w:val="18"/>
              </w:rPr>
              <w:t>Social Events</w:t>
            </w:r>
            <w:r w:rsidR="009452E4">
              <w:rPr>
                <w:rFonts w:ascii="Calibri"/>
                <w:b/>
                <w:szCs w:val="18"/>
              </w:rPr>
              <w:t>:</w:t>
            </w:r>
            <w:r w:rsidRPr="001F3467">
              <w:rPr>
                <w:rFonts w:ascii="Calibri"/>
                <w:sz w:val="18"/>
                <w:szCs w:val="18"/>
              </w:rPr>
              <w:t xml:space="preserve"> including fall kick-off party, Christmas and Easter activities, </w:t>
            </w:r>
            <w:r>
              <w:rPr>
                <w:rFonts w:ascii="Calibri"/>
                <w:sz w:val="18"/>
                <w:szCs w:val="18"/>
              </w:rPr>
              <w:t xml:space="preserve">Mystery Friends, </w:t>
            </w:r>
            <w:r w:rsidRPr="001F3467">
              <w:rPr>
                <w:rFonts w:ascii="Calibri"/>
                <w:sz w:val="18"/>
                <w:szCs w:val="18"/>
              </w:rPr>
              <w:t xml:space="preserve">the end-of-year </w:t>
            </w:r>
            <w:r w:rsidRPr="001F3467">
              <w:rPr>
                <w:rFonts w:ascii="Calibri"/>
                <w:sz w:val="18"/>
                <w:szCs w:val="18"/>
              </w:rPr>
              <w:t>“</w:t>
            </w:r>
            <w:r w:rsidRPr="001F3467">
              <w:rPr>
                <w:rFonts w:ascii="Calibri"/>
                <w:sz w:val="18"/>
                <w:szCs w:val="18"/>
              </w:rPr>
              <w:t>RE Sundae</w:t>
            </w:r>
            <w:r w:rsidRPr="001F3467">
              <w:rPr>
                <w:rFonts w:ascii="Calibri"/>
                <w:sz w:val="18"/>
                <w:szCs w:val="18"/>
              </w:rPr>
              <w:t>”</w:t>
            </w:r>
            <w:r w:rsidRPr="001F3467">
              <w:rPr>
                <w:rFonts w:ascii="Calibri"/>
                <w:sz w:val="18"/>
                <w:szCs w:val="18"/>
              </w:rPr>
              <w:t xml:space="preserve"> event and other </w:t>
            </w:r>
            <w:r w:rsidR="009452E4">
              <w:rPr>
                <w:rFonts w:ascii="Calibri"/>
                <w:sz w:val="18"/>
                <w:szCs w:val="18"/>
              </w:rPr>
              <w:t xml:space="preserve">social </w:t>
            </w:r>
            <w:r w:rsidRPr="001F3467">
              <w:rPr>
                <w:rFonts w:ascii="Calibri"/>
                <w:sz w:val="18"/>
                <w:szCs w:val="18"/>
              </w:rPr>
              <w:t>gatherings</w:t>
            </w:r>
            <w:r>
              <w:rPr>
                <w:rFonts w:ascii="Calibri"/>
                <w:sz w:val="18"/>
                <w:szCs w:val="18"/>
              </w:rPr>
              <w:t>.</w:t>
            </w:r>
          </w:p>
          <w:p w:rsidR="00DC2ED1" w:rsidRDefault="00DC2ED1" w:rsidP="004D2139">
            <w:pPr>
              <w:spacing w:before="120" w:after="0"/>
              <w:ind w:left="44" w:right="109"/>
              <w:rPr>
                <w:rFonts w:ascii="Calibri"/>
                <w:szCs w:val="18"/>
              </w:rPr>
            </w:pPr>
            <w:r w:rsidRPr="009556B8">
              <w:rPr>
                <w:rFonts w:ascii="Calibri"/>
                <w:b/>
                <w:szCs w:val="18"/>
              </w:rPr>
              <w:t xml:space="preserve">December Holiday Pageant: </w:t>
            </w:r>
            <w:r>
              <w:rPr>
                <w:rFonts w:ascii="Calibri"/>
                <w:sz w:val="18"/>
              </w:rPr>
              <w:t>On the Sunday before Christmas, the multi</w:t>
            </w:r>
            <w:r w:rsidR="009452E4"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z w:val="18"/>
              </w:rPr>
              <w:t>generational worship service features a dramatic presentation by children and youth.</w:t>
            </w:r>
          </w:p>
          <w:p w:rsidR="00C00056" w:rsidRDefault="00DC2ED1" w:rsidP="004D2139">
            <w:pPr>
              <w:spacing w:before="120" w:after="0"/>
              <w:ind w:left="44" w:right="109"/>
            </w:pPr>
            <w:r w:rsidRPr="009556B8">
              <w:rPr>
                <w:rFonts w:ascii="Calibri"/>
                <w:b/>
                <w:szCs w:val="18"/>
              </w:rPr>
              <w:t>Service projects</w:t>
            </w:r>
            <w:r w:rsidR="009452E4">
              <w:rPr>
                <w:rFonts w:ascii="Calibri"/>
                <w:b/>
                <w:szCs w:val="18"/>
              </w:rPr>
              <w:t>:</w:t>
            </w:r>
            <w:r w:rsidRPr="009556B8">
              <w:rPr>
                <w:rFonts w:ascii="Calibri"/>
                <w:szCs w:val="18"/>
              </w:rPr>
              <w:t xml:space="preserve"> </w:t>
            </w:r>
            <w:r w:rsidRPr="001F3467">
              <w:rPr>
                <w:rFonts w:ascii="Calibri"/>
                <w:sz w:val="18"/>
                <w:szCs w:val="18"/>
              </w:rPr>
              <w:t xml:space="preserve">Children and youth are encouraged to participate in all-ages service work (such as </w:t>
            </w:r>
            <w:r>
              <w:rPr>
                <w:rFonts w:ascii="Calibri"/>
                <w:sz w:val="18"/>
                <w:szCs w:val="18"/>
              </w:rPr>
              <w:t>t</w:t>
            </w:r>
            <w:r w:rsidRPr="001F3467">
              <w:rPr>
                <w:rFonts w:ascii="Calibri"/>
                <w:sz w:val="18"/>
                <w:szCs w:val="18"/>
              </w:rPr>
              <w:t>he Sharing Locker), as well as youth oriented projects</w:t>
            </w:r>
            <w:r>
              <w:rPr>
                <w:rFonts w:ascii="Calibri"/>
                <w:sz w:val="18"/>
                <w:szCs w:val="18"/>
              </w:rPr>
              <w:t>.</w:t>
            </w:r>
          </w:p>
        </w:tc>
        <w:tc>
          <w:tcPr>
            <w:tcW w:w="720" w:type="dxa"/>
            <w:gridSpan w:val="2"/>
          </w:tcPr>
          <w:p w:rsidR="00C00056" w:rsidRDefault="00C00056"/>
        </w:tc>
        <w:tc>
          <w:tcPr>
            <w:tcW w:w="720" w:type="dxa"/>
            <w:gridSpan w:val="2"/>
          </w:tcPr>
          <w:p w:rsidR="00C00056" w:rsidRDefault="00C00056"/>
        </w:tc>
        <w:tc>
          <w:tcPr>
            <w:tcW w:w="3851" w:type="dxa"/>
          </w:tcPr>
          <w:p w:rsidR="00401A06" w:rsidRPr="000D586F" w:rsidRDefault="00401A06" w:rsidP="00353E21">
            <w:pPr>
              <w:spacing w:after="0"/>
              <w:jc w:val="center"/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0D586F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2016-2017 Westminster 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  <w:u w:val="single"/>
              </w:rPr>
              <w:t>Y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outh 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  <w:u w:val="single"/>
              </w:rPr>
              <w:t>R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eligious 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  <w:u w:val="single"/>
              </w:rPr>
              <w:t>E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</w:rPr>
              <w:t>ducation (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  <w:u w:val="single"/>
              </w:rPr>
              <w:t>YRE</w:t>
            </w:r>
            <w:r w:rsidRPr="000D586F">
              <w:rPr>
                <w:rFonts w:asciiTheme="majorHAnsi" w:hAnsiTheme="majorHAnsi" w:cs="Times New Roman"/>
                <w:b/>
                <w:sz w:val="18"/>
                <w:szCs w:val="18"/>
              </w:rPr>
              <w:t xml:space="preserve">) Calendar </w:t>
            </w:r>
            <w:r w:rsidRPr="000D586F">
              <w:rPr>
                <w:rFonts w:asciiTheme="majorHAnsi" w:hAnsiTheme="majorHAnsi" w:cs="Times New Roman"/>
                <w:b/>
                <w:sz w:val="16"/>
                <w:szCs w:val="16"/>
              </w:rPr>
              <w:t>(as of 8/30/2016)</w:t>
            </w:r>
          </w:p>
          <w:p w:rsidR="00996DC6" w:rsidRPr="00996DC6" w:rsidRDefault="00996DC6" w:rsidP="00353E21">
            <w:pPr>
              <w:spacing w:after="0"/>
              <w:jc w:val="center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Regular classes are 9</w:t>
            </w:r>
            <w:r>
              <w:rPr>
                <w:rFonts w:asciiTheme="majorHAnsi" w:hAnsiTheme="majorHAnsi" w:cs="Times New Roman"/>
                <w:sz w:val="15"/>
                <w:szCs w:val="15"/>
              </w:rPr>
              <w:t>:00am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-10:15am</w:t>
            </w:r>
            <w:r>
              <w:rPr>
                <w:rFonts w:asciiTheme="majorHAnsi" w:hAnsiTheme="majorHAnsi" w:cs="Times New Roman"/>
                <w:sz w:val="15"/>
                <w:szCs w:val="15"/>
              </w:rPr>
              <w:t xml:space="preserve"> – SYG 10:30am-12:00pm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Sept. 11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Water Communion Service -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 xml:space="preserve">              </w:t>
            </w:r>
            <w:r w:rsidRPr="00996DC6">
              <w:rPr>
                <w:rFonts w:asciiTheme="majorHAnsi" w:hAnsiTheme="majorHAnsi"/>
                <w:sz w:val="15"/>
                <w:szCs w:val="15"/>
              </w:rPr>
              <w:t>YRE Kickoff Party + YRE Registration</w:t>
            </w:r>
          </w:p>
          <w:p w:rsidR="00401A06" w:rsidRPr="004166F3" w:rsidRDefault="00401A06" w:rsidP="00353E21">
            <w:pPr>
              <w:spacing w:after="0"/>
              <w:rPr>
                <w:rFonts w:asciiTheme="majorHAnsi" w:hAnsiTheme="majorHAnsi"/>
                <w:color w:val="B33536" w:themeColor="accent2"/>
                <w:sz w:val="15"/>
                <w:szCs w:val="15"/>
              </w:rPr>
            </w:pPr>
            <w:r w:rsidRPr="00996DC6">
              <w:rPr>
                <w:rFonts w:asciiTheme="majorHAnsi" w:hAnsiTheme="majorHAnsi"/>
                <w:sz w:val="15"/>
                <w:szCs w:val="15"/>
              </w:rPr>
              <w:t xml:space="preserve">                 </w:t>
            </w:r>
            <w:r w:rsidR="007052E4" w:rsidRPr="00996DC6">
              <w:rPr>
                <w:rFonts w:asciiTheme="majorHAnsi" w:hAnsiTheme="majorHAnsi"/>
                <w:sz w:val="15"/>
                <w:szCs w:val="15"/>
              </w:rPr>
              <w:t xml:space="preserve">                      </w:t>
            </w:r>
            <w:r w:rsidRPr="00996DC6">
              <w:rPr>
                <w:rFonts w:asciiTheme="majorHAnsi" w:hAnsiTheme="majorHAnsi"/>
                <w:sz w:val="15"/>
                <w:szCs w:val="15"/>
              </w:rPr>
              <w:t xml:space="preserve">   </w:t>
            </w:r>
            <w:r w:rsidRPr="004166F3">
              <w:rPr>
                <w:rFonts w:asciiTheme="majorHAnsi" w:hAnsiTheme="majorHAnsi"/>
                <w:color w:val="B33536" w:themeColor="accent2"/>
                <w:sz w:val="15"/>
                <w:szCs w:val="15"/>
              </w:rPr>
              <w:t>Teacher Orientation 10:15</w:t>
            </w:r>
          </w:p>
          <w:p w:rsidR="007052E4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>Term 1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Sept. 18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YRE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Registration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,               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                            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Senior Youth Group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(SYG)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b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 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>Sept. 22, YRE Committee</w:t>
            </w: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(YREC) meeting, 6:30-8:00pm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Sept. 25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YRE Registration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Oct. 2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  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>Re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gular Classes   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>SYG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Oct. 9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Oct. 16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SYG</w:t>
            </w:r>
          </w:p>
          <w:p w:rsidR="007052E4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>Oct. 23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        </w:t>
            </w:r>
            <w:r w:rsidR="002D4DEA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                  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Oct. 27, YRE</w:t>
            </w: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C 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>Meeting, 6:30-8:00pm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Oct. 30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Nov. 6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SYG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>Term 2</w:t>
            </w: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Nov. 13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 xml:space="preserve"> 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Regular Classes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color w:val="C0504D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Nov. 17, YREC Meeting, 6:30-8:00pm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ab/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Nov. 20 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 xml:space="preserve">   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Regular Classes      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</w:rPr>
              <w:t>SYG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Nov. 27     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 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K-8 Combined Class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Dec. 4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     SYG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Dec 11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color w:val="C0504D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          </w:t>
            </w:r>
            <w:r w:rsidR="002D4DEA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                 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Dec. 15, YREC</w:t>
            </w:r>
            <w:r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 xml:space="preserve"> </w:t>
            </w:r>
            <w:r w:rsidR="00353E21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>M</w:t>
            </w:r>
            <w:r w:rsidR="00401A06" w:rsidRPr="00996DC6">
              <w:rPr>
                <w:rFonts w:asciiTheme="majorHAnsi" w:hAnsiTheme="majorHAnsi" w:cs="Times New Roman"/>
                <w:color w:val="C0504D"/>
                <w:sz w:val="15"/>
                <w:szCs w:val="15"/>
              </w:rPr>
              <w:t>eeting, 6:30-8:00pm</w:t>
            </w:r>
          </w:p>
          <w:p w:rsidR="00401A06" w:rsidRPr="00996DC6" w:rsidRDefault="007052E4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8E03B3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  <w:highlight w:val="darkGray"/>
              </w:rPr>
              <w:t>Dec. 18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  <w:highlight w:val="darkGray"/>
              </w:rPr>
              <w:tab/>
            </w:r>
            <w:proofErr w:type="spellStart"/>
            <w:r w:rsidRPr="00996DC6">
              <w:rPr>
                <w:rFonts w:asciiTheme="majorHAnsi" w:hAnsiTheme="majorHAnsi" w:cs="Times New Roman"/>
                <w:sz w:val="15"/>
                <w:szCs w:val="15"/>
                <w:highlight w:val="darkGray"/>
              </w:rPr>
              <w:t>Multigen</w:t>
            </w:r>
            <w:proofErr w:type="spellEnd"/>
            <w:r w:rsidRPr="00996DC6">
              <w:rPr>
                <w:rFonts w:asciiTheme="majorHAnsi" w:hAnsiTheme="majorHAnsi" w:cs="Times New Roman"/>
                <w:sz w:val="15"/>
                <w:szCs w:val="15"/>
                <w:highlight w:val="darkGray"/>
              </w:rPr>
              <w:t xml:space="preserve"> Christmas Service</w:t>
            </w:r>
            <w:r w:rsidR="008E03B3">
              <w:rPr>
                <w:rFonts w:asciiTheme="majorHAnsi" w:hAnsiTheme="majorHAnsi" w:cs="Times New Roman"/>
                <w:sz w:val="15"/>
                <w:szCs w:val="15"/>
              </w:rPr>
              <w:t xml:space="preserve">   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</w:pPr>
            <w:r w:rsidRPr="008E03B3">
              <w:rPr>
                <w:rFonts w:asciiTheme="majorHAnsi" w:hAnsiTheme="majorHAnsi" w:cs="Times New Roman"/>
                <w:color w:val="FF0000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>Dec. 25</w:t>
            </w:r>
            <w:r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ab/>
              <w:t>No RE (Christmas Day)</w:t>
            </w:r>
            <w:r w:rsidR="007052E4"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ab/>
            </w:r>
          </w:p>
          <w:p w:rsidR="00353E21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8E03B3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>Jan. 1</w:t>
            </w:r>
            <w:r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ab/>
              <w:t>No RE (New Year’s Day)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  <w:highlight w:val="lightGray"/>
              </w:rPr>
              <w:tab/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Jan. 8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 xml:space="preserve">   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Jan. 15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SYG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Jan. 22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Jan. 29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>Term 3</w:t>
            </w: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Feb. 5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SYG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F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eb. 12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Feb. 19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K-8 Combined Class (Feb break)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SYG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Feb. 26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2D4DEA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Mar. 5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Regular Classes  </w:t>
            </w:r>
            <w:r w:rsidR="008E03B3">
              <w:rPr>
                <w:rFonts w:asciiTheme="majorHAnsi" w:hAnsiTheme="majorHAnsi" w:cs="Times New Roman"/>
                <w:sz w:val="15"/>
                <w:szCs w:val="15"/>
              </w:rPr>
              <w:t>(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Mystery Friends)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SYG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Mar. 12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Mar. 19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SYG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Mar. 26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>(Mystery Friends ends)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Apr. 2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SYG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b/>
                <w:sz w:val="15"/>
                <w:szCs w:val="15"/>
              </w:rPr>
              <w:t>Term 4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>Apr. 9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Apr. 16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Easter Service - Time for All Ages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Apr. 23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Apr. 30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</w:p>
          <w:p w:rsidR="00401A06" w:rsidRPr="00996DC6" w:rsidRDefault="00401A06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May 7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="00353E21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SYG</w:t>
            </w:r>
          </w:p>
          <w:p w:rsidR="00401A06" w:rsidRPr="00996DC6" w:rsidRDefault="00353E21" w:rsidP="00353E21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May 14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</w:p>
          <w:p w:rsidR="00401A06" w:rsidRPr="00996DC6" w:rsidRDefault="00353E21" w:rsidP="002D4DEA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May 21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</w:t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Regular Classes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SYG  </w:t>
            </w:r>
          </w:p>
          <w:p w:rsidR="00401A06" w:rsidRPr="00996DC6" w:rsidRDefault="002D4DEA" w:rsidP="002D4DEA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May 28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              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K-8 Combined Class</w:t>
            </w:r>
          </w:p>
          <w:p w:rsidR="002D4DEA" w:rsidRPr="00996DC6" w:rsidRDefault="002D4DEA" w:rsidP="002D4DEA">
            <w:pPr>
              <w:spacing w:after="0"/>
              <w:rPr>
                <w:rFonts w:asciiTheme="majorHAnsi" w:hAnsiTheme="majorHAnsi" w:cs="Times New Roman"/>
                <w:sz w:val="15"/>
                <w:szCs w:val="15"/>
              </w:rPr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>June 4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Regular Classes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    SYG</w:t>
            </w:r>
            <w:r w:rsidR="00401A06" w:rsidRPr="00996DC6">
              <w:rPr>
                <w:rFonts w:asciiTheme="majorHAnsi" w:hAnsiTheme="majorHAnsi" w:cs="Times New Roman"/>
                <w:sz w:val="15"/>
                <w:szCs w:val="15"/>
              </w:rPr>
              <w:t xml:space="preserve"> </w:t>
            </w:r>
          </w:p>
          <w:p w:rsidR="00142A2D" w:rsidRPr="00401A06" w:rsidRDefault="00401A06" w:rsidP="002D4DEA">
            <w:pPr>
              <w:spacing w:after="0"/>
            </w:pP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  <w:t>June 11</w:t>
            </w:r>
            <w:r w:rsidRPr="00996DC6">
              <w:rPr>
                <w:rFonts w:asciiTheme="majorHAnsi" w:hAnsiTheme="majorHAnsi" w:cs="Times New Roman"/>
                <w:sz w:val="15"/>
                <w:szCs w:val="15"/>
              </w:rPr>
              <w:tab/>
            </w:r>
            <w:r w:rsidR="00996DC6">
              <w:rPr>
                <w:rFonts w:asciiTheme="majorHAnsi" w:hAnsiTheme="majorHAnsi" w:cs="Times New Roman"/>
                <w:sz w:val="15"/>
                <w:szCs w:val="15"/>
              </w:rPr>
              <w:t xml:space="preserve">       </w:t>
            </w:r>
            <w:r w:rsidRPr="00996DC6">
              <w:rPr>
                <w:rFonts w:asciiTheme="majorHAnsi" w:hAnsiTheme="majorHAnsi" w:cs="Times New Roman"/>
                <w:sz w:val="15"/>
                <w:szCs w:val="15"/>
                <w:highlight w:val="white"/>
              </w:rPr>
              <w:t xml:space="preserve">Time for all ages </w:t>
            </w:r>
            <w:r w:rsidR="002D4DEA" w:rsidRPr="00996DC6">
              <w:rPr>
                <w:rFonts w:asciiTheme="majorHAnsi" w:hAnsiTheme="majorHAnsi" w:cs="Times New Roman"/>
                <w:sz w:val="15"/>
                <w:szCs w:val="15"/>
              </w:rPr>
              <w:t>– last day</w:t>
            </w:r>
            <w:r w:rsidR="002D4DEA" w:rsidRPr="00996DC6">
              <w:rPr>
                <w:rFonts w:asciiTheme="majorHAnsi" w:hAnsiTheme="majorHAnsi"/>
                <w:sz w:val="15"/>
                <w:szCs w:val="15"/>
              </w:rPr>
              <w:t xml:space="preserve"> party</w:t>
            </w:r>
            <w:r w:rsidR="002D4DEA" w:rsidRPr="002D4DEA">
              <w:t xml:space="preserve"> </w:t>
            </w:r>
          </w:p>
        </w:tc>
      </w:tr>
    </w:tbl>
    <w:p w:rsidR="00C00056" w:rsidRDefault="00C00056" w:rsidP="000D586F">
      <w:pPr>
        <w:pStyle w:val="NoSpacing"/>
      </w:pPr>
    </w:p>
    <w:sectPr w:rsidR="00C00056" w:rsidSect="0098574B">
      <w:pgSz w:w="15840" w:h="12240" w:orient="landscape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GｺﾞｼｯｸM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GMinchoB">
    <w:altName w:val="HG明朝B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/>
        <w:sz w:val="16"/>
      </w:rPr>
    </w:lvl>
  </w:abstractNum>
  <w:abstractNum w:abstractNumId="1">
    <w:nsid w:val="092030E0"/>
    <w:multiLevelType w:val="hybridMultilevel"/>
    <w:tmpl w:val="92CC21F8"/>
    <w:lvl w:ilvl="0" w:tplc="9B4C37B2">
      <w:numFmt w:val="bullet"/>
      <w:lvlText w:val=""/>
      <w:lvlJc w:val="left"/>
      <w:pPr>
        <w:ind w:left="720" w:hanging="360"/>
      </w:pPr>
      <w:rPr>
        <w:rFonts w:ascii="Symbol"/>
      </w:rPr>
    </w:lvl>
    <w:lvl w:ilvl="1" w:tplc="2C5877BE">
      <w:numFmt w:val="bullet"/>
      <w:lvlText w:val="o"/>
      <w:lvlJc w:val="left"/>
      <w:pPr>
        <w:ind w:left="1440" w:hanging="1080"/>
      </w:pPr>
      <w:rPr>
        <w:rFonts w:ascii="Courier New"/>
      </w:rPr>
    </w:lvl>
    <w:lvl w:ilvl="2" w:tplc="3230E470">
      <w:numFmt w:val="bullet"/>
      <w:lvlText w:val=""/>
      <w:lvlJc w:val="left"/>
      <w:pPr>
        <w:ind w:left="2160" w:hanging="1800"/>
      </w:pPr>
    </w:lvl>
    <w:lvl w:ilvl="3" w:tplc="5C4657D2">
      <w:numFmt w:val="bullet"/>
      <w:lvlText w:val=""/>
      <w:lvlJc w:val="left"/>
      <w:pPr>
        <w:ind w:left="2880" w:hanging="2520"/>
      </w:pPr>
      <w:rPr>
        <w:rFonts w:ascii="Symbol"/>
      </w:rPr>
    </w:lvl>
    <w:lvl w:ilvl="4" w:tplc="7BB68618">
      <w:numFmt w:val="bullet"/>
      <w:lvlText w:val="o"/>
      <w:lvlJc w:val="left"/>
      <w:pPr>
        <w:ind w:left="3600" w:hanging="3240"/>
      </w:pPr>
      <w:rPr>
        <w:rFonts w:ascii="Courier New"/>
      </w:rPr>
    </w:lvl>
    <w:lvl w:ilvl="5" w:tplc="A79A4B30">
      <w:numFmt w:val="bullet"/>
      <w:lvlText w:val=""/>
      <w:lvlJc w:val="left"/>
      <w:pPr>
        <w:ind w:left="4320" w:hanging="3960"/>
      </w:pPr>
    </w:lvl>
    <w:lvl w:ilvl="6" w:tplc="F33A7FBE">
      <w:numFmt w:val="bullet"/>
      <w:lvlText w:val=""/>
      <w:lvlJc w:val="left"/>
      <w:pPr>
        <w:ind w:left="5040" w:hanging="4680"/>
      </w:pPr>
      <w:rPr>
        <w:rFonts w:ascii="Symbol"/>
      </w:rPr>
    </w:lvl>
    <w:lvl w:ilvl="7" w:tplc="215C2016">
      <w:numFmt w:val="bullet"/>
      <w:lvlText w:val="o"/>
      <w:lvlJc w:val="left"/>
      <w:pPr>
        <w:ind w:left="5760" w:hanging="5400"/>
      </w:pPr>
      <w:rPr>
        <w:rFonts w:ascii="Courier New"/>
      </w:rPr>
    </w:lvl>
    <w:lvl w:ilvl="8" w:tplc="70364A6C">
      <w:numFmt w:val="bullet"/>
      <w:lvlText w:val=""/>
      <w:lvlJc w:val="left"/>
      <w:pPr>
        <w:ind w:left="6480" w:hanging="6120"/>
      </w:pPr>
    </w:lvl>
  </w:abstractNum>
  <w:abstractNum w:abstractNumId="2">
    <w:nsid w:val="3CFD01EE"/>
    <w:multiLevelType w:val="hybridMultilevel"/>
    <w:tmpl w:val="58D2CA12"/>
    <w:lvl w:ilvl="0" w:tplc="C84CAB9A">
      <w:start w:val="1"/>
      <w:numFmt w:val="decimal"/>
      <w:lvlText w:val="%1."/>
      <w:lvlJc w:val="left"/>
      <w:pPr>
        <w:ind w:left="720" w:hanging="360"/>
      </w:pPr>
    </w:lvl>
    <w:lvl w:ilvl="1" w:tplc="C4E06762">
      <w:start w:val="1"/>
      <w:numFmt w:val="decimal"/>
      <w:lvlText w:val="%2."/>
      <w:lvlJc w:val="left"/>
      <w:pPr>
        <w:ind w:left="1440" w:hanging="1080"/>
      </w:pPr>
    </w:lvl>
    <w:lvl w:ilvl="2" w:tplc="741A9566">
      <w:start w:val="1"/>
      <w:numFmt w:val="decimal"/>
      <w:lvlText w:val="%3."/>
      <w:lvlJc w:val="left"/>
      <w:pPr>
        <w:ind w:left="2160" w:hanging="1980"/>
      </w:pPr>
    </w:lvl>
    <w:lvl w:ilvl="3" w:tplc="18BC3BFC">
      <w:start w:val="1"/>
      <w:numFmt w:val="decimal"/>
      <w:lvlText w:val="%4."/>
      <w:lvlJc w:val="left"/>
      <w:pPr>
        <w:ind w:left="2880" w:hanging="2520"/>
      </w:pPr>
    </w:lvl>
    <w:lvl w:ilvl="4" w:tplc="B31A798C">
      <w:start w:val="1"/>
      <w:numFmt w:val="decimal"/>
      <w:lvlText w:val="%5."/>
      <w:lvlJc w:val="left"/>
      <w:pPr>
        <w:ind w:left="3600" w:hanging="3240"/>
      </w:pPr>
    </w:lvl>
    <w:lvl w:ilvl="5" w:tplc="62FA719A">
      <w:start w:val="1"/>
      <w:numFmt w:val="decimal"/>
      <w:lvlText w:val="%6."/>
      <w:lvlJc w:val="left"/>
      <w:pPr>
        <w:ind w:left="4320" w:hanging="4140"/>
      </w:pPr>
    </w:lvl>
    <w:lvl w:ilvl="6" w:tplc="B744351C">
      <w:start w:val="1"/>
      <w:numFmt w:val="decimal"/>
      <w:lvlText w:val="%7."/>
      <w:lvlJc w:val="left"/>
      <w:pPr>
        <w:ind w:left="5040" w:hanging="4680"/>
      </w:pPr>
    </w:lvl>
    <w:lvl w:ilvl="7" w:tplc="E33AD2DA">
      <w:start w:val="1"/>
      <w:numFmt w:val="decimal"/>
      <w:lvlText w:val="%8."/>
      <w:lvlJc w:val="left"/>
      <w:pPr>
        <w:ind w:left="5760" w:hanging="5400"/>
      </w:pPr>
    </w:lvl>
    <w:lvl w:ilvl="8" w:tplc="AC280E8E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attachedTemplate r:id="rId1"/>
  <w:defaultTabStop w:val="720"/>
  <w:characterSpacingControl w:val="doNotCompress"/>
  <w:compat/>
  <w:rsids>
    <w:rsidRoot w:val="009B0794"/>
    <w:rsid w:val="00004477"/>
    <w:rsid w:val="00027CE3"/>
    <w:rsid w:val="00030751"/>
    <w:rsid w:val="00070D4B"/>
    <w:rsid w:val="00096F25"/>
    <w:rsid w:val="000B0069"/>
    <w:rsid w:val="000C7969"/>
    <w:rsid w:val="000D0407"/>
    <w:rsid w:val="000D22C9"/>
    <w:rsid w:val="000D586F"/>
    <w:rsid w:val="00142A2D"/>
    <w:rsid w:val="00152E48"/>
    <w:rsid w:val="001700DB"/>
    <w:rsid w:val="001818EB"/>
    <w:rsid w:val="001C1222"/>
    <w:rsid w:val="001D09B5"/>
    <w:rsid w:val="001D78CB"/>
    <w:rsid w:val="001F3467"/>
    <w:rsid w:val="00223591"/>
    <w:rsid w:val="00245D90"/>
    <w:rsid w:val="00251E76"/>
    <w:rsid w:val="00267665"/>
    <w:rsid w:val="00287230"/>
    <w:rsid w:val="002908ED"/>
    <w:rsid w:val="002A5ACB"/>
    <w:rsid w:val="002C2170"/>
    <w:rsid w:val="002D1694"/>
    <w:rsid w:val="002D4DEA"/>
    <w:rsid w:val="002D4E2A"/>
    <w:rsid w:val="003103B2"/>
    <w:rsid w:val="00320D55"/>
    <w:rsid w:val="00345150"/>
    <w:rsid w:val="00353E21"/>
    <w:rsid w:val="00390A10"/>
    <w:rsid w:val="003A1ABA"/>
    <w:rsid w:val="003B2B6F"/>
    <w:rsid w:val="00401A06"/>
    <w:rsid w:val="004166F3"/>
    <w:rsid w:val="0041713D"/>
    <w:rsid w:val="00424E52"/>
    <w:rsid w:val="00494982"/>
    <w:rsid w:val="004D2139"/>
    <w:rsid w:val="004F7047"/>
    <w:rsid w:val="00501892"/>
    <w:rsid w:val="00503A2F"/>
    <w:rsid w:val="00542524"/>
    <w:rsid w:val="00580A48"/>
    <w:rsid w:val="005E38DC"/>
    <w:rsid w:val="00602894"/>
    <w:rsid w:val="00604410"/>
    <w:rsid w:val="00654155"/>
    <w:rsid w:val="006E0424"/>
    <w:rsid w:val="006F6483"/>
    <w:rsid w:val="00700349"/>
    <w:rsid w:val="00702581"/>
    <w:rsid w:val="007052E4"/>
    <w:rsid w:val="0073261D"/>
    <w:rsid w:val="0075243B"/>
    <w:rsid w:val="00752B58"/>
    <w:rsid w:val="007F7EAB"/>
    <w:rsid w:val="00844425"/>
    <w:rsid w:val="008B05AA"/>
    <w:rsid w:val="008B7C0E"/>
    <w:rsid w:val="008E03B3"/>
    <w:rsid w:val="008F63F9"/>
    <w:rsid w:val="009221A1"/>
    <w:rsid w:val="009452E4"/>
    <w:rsid w:val="009556B8"/>
    <w:rsid w:val="0095783D"/>
    <w:rsid w:val="00960A86"/>
    <w:rsid w:val="00963196"/>
    <w:rsid w:val="0098574B"/>
    <w:rsid w:val="009934DF"/>
    <w:rsid w:val="00996DC6"/>
    <w:rsid w:val="009B0794"/>
    <w:rsid w:val="009B71DE"/>
    <w:rsid w:val="00A1067C"/>
    <w:rsid w:val="00A24B23"/>
    <w:rsid w:val="00A51077"/>
    <w:rsid w:val="00AE42CB"/>
    <w:rsid w:val="00B0077A"/>
    <w:rsid w:val="00B41684"/>
    <w:rsid w:val="00BE259C"/>
    <w:rsid w:val="00BE560E"/>
    <w:rsid w:val="00C00056"/>
    <w:rsid w:val="00C333AC"/>
    <w:rsid w:val="00C91552"/>
    <w:rsid w:val="00D21E24"/>
    <w:rsid w:val="00D77AB6"/>
    <w:rsid w:val="00DA4BED"/>
    <w:rsid w:val="00DC2ED1"/>
    <w:rsid w:val="00DD2834"/>
    <w:rsid w:val="00DD6649"/>
    <w:rsid w:val="00DE1D87"/>
    <w:rsid w:val="00DE38B1"/>
    <w:rsid w:val="00DF5B2B"/>
    <w:rsid w:val="00E1481D"/>
    <w:rsid w:val="00E41631"/>
    <w:rsid w:val="00E76D43"/>
    <w:rsid w:val="00ED061F"/>
    <w:rsid w:val="00EE374C"/>
    <w:rsid w:val="00F53793"/>
    <w:rsid w:val="00F55015"/>
    <w:rsid w:val="00F85B84"/>
    <w:rsid w:val="00F867E5"/>
    <w:rsid w:val="00FA62FC"/>
    <w:rsid w:val="00FA739D"/>
    <w:rsid w:val="00FE1358"/>
    <w:rsid w:val="00FF4C54"/>
    <w:rsid w:val="00FF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74B"/>
  </w:style>
  <w:style w:type="paragraph" w:styleId="Heading1">
    <w:name w:val="heading 1"/>
    <w:basedOn w:val="Normal"/>
    <w:next w:val="Normal"/>
    <w:link w:val="Heading1Char"/>
    <w:uiPriority w:val="1"/>
    <w:qFormat/>
    <w:rsid w:val="0098574B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98574B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74B"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57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Layout">
    <w:name w:val="Table Layout"/>
    <w:basedOn w:val="TableNormal"/>
    <w:uiPriority w:val="99"/>
    <w:rsid w:val="009857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rsid w:val="0098574B"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sid w:val="0098574B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sid w:val="0098574B"/>
    <w:rPr>
      <w:color w:val="808080"/>
    </w:rPr>
  </w:style>
  <w:style w:type="paragraph" w:styleId="ListBullet">
    <w:name w:val="List Bullet"/>
    <w:basedOn w:val="Normal"/>
    <w:uiPriority w:val="1"/>
    <w:unhideWhenUsed/>
    <w:qFormat/>
    <w:rsid w:val="0098574B"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98574B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sid w:val="0098574B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rsid w:val="0098574B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sid w:val="0098574B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rsid w:val="0098574B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sid w:val="0098574B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rsid w:val="0098574B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sid w:val="0098574B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rsid w:val="0098574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rsid w:val="0098574B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sid w:val="0098574B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74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2A2D"/>
    <w:rPr>
      <w:color w:val="4D443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2" w:qFormat="1"/>
    <w:lsdException w:name="caption" w:uiPriority="2" w:qFormat="1"/>
    <w:lsdException w:name="List Bullet" w:uiPriority="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2A2D"/>
    <w:rPr>
      <w:color w:val="4D443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stminsteruu.org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mailto:info@westminsteruu.org" TargetMode="Externa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lally@westminsteruu.org" TargetMode="Externa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\AppData\Local\Temp\TS1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TS102911897</Template>
  <TotalTime>6</TotalTime>
  <Pages>3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Westminster Unitarian Church</Company>
  <LinksUpToDate>false</LinksUpToDate>
  <CharactersWithSpaces>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</dc:creator>
  <cp:lastModifiedBy>swanca</cp:lastModifiedBy>
  <cp:revision>3</cp:revision>
  <cp:lastPrinted>2016-09-07T17:22:00Z</cp:lastPrinted>
  <dcterms:created xsi:type="dcterms:W3CDTF">2016-09-08T04:06:00Z</dcterms:created>
  <dcterms:modified xsi:type="dcterms:W3CDTF">2016-09-08T04:11:00Z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